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B36FE" w14:textId="3A2E1EEE" w:rsidR="00CD3379" w:rsidRPr="000F4656" w:rsidRDefault="000F4656">
      <w:pPr>
        <w:pStyle w:val="Text0ptnach"/>
        <w:rPr>
          <w:vanish/>
          <w:szCs w:val="27"/>
          <w:highlight w:val="red"/>
        </w:rPr>
      </w:pPr>
      <w:r w:rsidRPr="000F4656">
        <w:rPr>
          <w:vanish/>
          <w:szCs w:val="27"/>
          <w:highlight w:val="red"/>
        </w:rPr>
        <w:t>ACHTUNG PROJEKTLEITER!!!!!!!!!!!!!!!!!!!!!!!!!!!!!!!</w:t>
      </w:r>
    </w:p>
    <w:p w14:paraId="2A5989D6" w14:textId="77777777" w:rsidR="00CD3379" w:rsidRPr="000F4656" w:rsidRDefault="000F4656">
      <w:pPr>
        <w:pStyle w:val="Text0ptnach"/>
        <w:rPr>
          <w:vanish/>
          <w:szCs w:val="27"/>
          <w:highlight w:val="red"/>
        </w:rPr>
      </w:pPr>
      <w:r w:rsidRPr="000F4656">
        <w:rPr>
          <w:vanish/>
          <w:szCs w:val="27"/>
          <w:highlight w:val="red"/>
        </w:rPr>
        <w:t>Darf die Bekanntmachung raus, müssen vorher Rechnungen wegen Privatleuten geschrieben werden????????</w:t>
      </w:r>
    </w:p>
    <w:p w14:paraId="4809AF3B" w14:textId="77777777" w:rsidR="000F4656" w:rsidRDefault="000F4656">
      <w:pPr>
        <w:pStyle w:val="Text0ptnach"/>
        <w:rPr>
          <w:vanish/>
          <w:szCs w:val="27"/>
        </w:rPr>
      </w:pPr>
      <w:r w:rsidRPr="000F4656">
        <w:rPr>
          <w:vanish/>
          <w:szCs w:val="27"/>
          <w:highlight w:val="red"/>
        </w:rPr>
        <w:t xml:space="preserve">Bei </w:t>
      </w:r>
      <w:r w:rsidRPr="00CA67C3">
        <w:rPr>
          <w:vanish/>
          <w:szCs w:val="27"/>
          <w:highlight w:val="red"/>
        </w:rPr>
        <w:t>vBP muss vor Bekanntmachung die Rechnung geschrieben und bezahlt werden</w:t>
      </w:r>
      <w:r w:rsidR="00CA67C3" w:rsidRPr="00CA67C3">
        <w:rPr>
          <w:vanish/>
          <w:szCs w:val="27"/>
          <w:highlight w:val="red"/>
        </w:rPr>
        <w:t>, darauf ist der private Vorhabenträger telefonisch hinzuweisen!</w:t>
      </w:r>
    </w:p>
    <w:p w14:paraId="2EA9F061" w14:textId="77777777" w:rsidR="008D359E" w:rsidRDefault="008D359E" w:rsidP="008D359E">
      <w:pPr>
        <w:pStyle w:val="Text0ptnach"/>
      </w:pPr>
      <w:r>
        <w:t>An</w:t>
      </w:r>
    </w:p>
    <w:p w14:paraId="70A7A67D" w14:textId="77777777" w:rsidR="00D34B5E" w:rsidRDefault="00D34B5E" w:rsidP="00D34B5E">
      <w:pPr>
        <w:pStyle w:val="Text0ptnach"/>
      </w:pPr>
      <w:r>
        <w:t xml:space="preserve">Gemeinde </w:t>
      </w:r>
      <w:proofErr w:type="spellStart"/>
      <w:r>
        <w:t>Seeg</w:t>
      </w:r>
      <w:proofErr w:type="spellEnd"/>
    </w:p>
    <w:p w14:paraId="40B91164" w14:textId="14471CEE" w:rsidR="008D359E" w:rsidRDefault="00877837" w:rsidP="00D34B5E">
      <w:pPr>
        <w:pStyle w:val="Text0ptnach"/>
      </w:pPr>
      <w:r>
        <w:t xml:space="preserve">Fr. </w:t>
      </w:r>
      <w:proofErr w:type="spellStart"/>
      <w:r>
        <w:t>Chilian</w:t>
      </w:r>
      <w:proofErr w:type="spellEnd"/>
    </w:p>
    <w:p w14:paraId="0A82747E" w14:textId="77777777" w:rsidR="00D34B5E" w:rsidRDefault="00D34B5E" w:rsidP="00D34B5E">
      <w:pPr>
        <w:pStyle w:val="Text0ptnach"/>
      </w:pPr>
    </w:p>
    <w:p w14:paraId="16DCFF0D" w14:textId="77777777" w:rsidR="008D359E" w:rsidRDefault="008D359E" w:rsidP="008D359E">
      <w:pPr>
        <w:pStyle w:val="Text0ptnach"/>
      </w:pPr>
      <w:r>
        <w:t>per E-Mail</w:t>
      </w:r>
    </w:p>
    <w:p w14:paraId="37314168" w14:textId="77777777" w:rsidR="00CD3379" w:rsidRDefault="00CD3379">
      <w:pPr>
        <w:pStyle w:val="Text0ptnach"/>
      </w:pPr>
    </w:p>
    <w:p w14:paraId="77A708A5" w14:textId="77777777" w:rsidR="00CD3379" w:rsidRDefault="00CD3379">
      <w:pPr>
        <w:pStyle w:val="Text0ptnach"/>
      </w:pPr>
    </w:p>
    <w:p w14:paraId="5E03A849" w14:textId="77777777" w:rsidR="00CD3379" w:rsidRDefault="00CD3379">
      <w:pPr>
        <w:pStyle w:val="Text0ptnach"/>
      </w:pPr>
    </w:p>
    <w:p w14:paraId="4D5BEC95" w14:textId="77777777" w:rsidR="00CD3379" w:rsidRDefault="00CD3379">
      <w:pPr>
        <w:pStyle w:val="Text0ptnach"/>
      </w:pPr>
    </w:p>
    <w:p w14:paraId="5A8FF7D4" w14:textId="59A1B8AE" w:rsidR="00CD3379" w:rsidRPr="00EA043D" w:rsidRDefault="00D34B5E" w:rsidP="002454FB">
      <w:pPr>
        <w:pStyle w:val="Text6ptnachfett"/>
      </w:pPr>
      <w:r w:rsidRPr="00D34B5E">
        <w:t>Bebauungsplan "Haldenweg"</w:t>
      </w:r>
      <w:r>
        <w:t xml:space="preserve"> </w:t>
      </w:r>
      <w:r w:rsidR="00044231" w:rsidRPr="00EA043D">
        <w:t>– Ihre Anfrage</w:t>
      </w:r>
    </w:p>
    <w:p w14:paraId="602368D7" w14:textId="307F54CB" w:rsidR="00E2405B" w:rsidRDefault="00E2405B" w:rsidP="00E2405B">
      <w:pPr>
        <w:pStyle w:val="Text0ptnach"/>
      </w:pPr>
      <w:r>
        <w:t xml:space="preserve">Bearbeiter: </w:t>
      </w:r>
      <w:r w:rsidR="002947D9" w:rsidRPr="002947D9">
        <w:t>Fr. Dintzer, Durchwahl</w:t>
      </w:r>
      <w:r w:rsidR="00877837">
        <w:t>:</w:t>
      </w:r>
      <w:r w:rsidR="002947D9" w:rsidRPr="002947D9">
        <w:t xml:space="preserve"> –25; E-Mail: ulrike.dintzer@sieberconsult.eu</w:t>
      </w:r>
    </w:p>
    <w:p w14:paraId="4979DE5D" w14:textId="4E5A08B9" w:rsidR="00CD3379" w:rsidRDefault="00CD3379">
      <w:pPr>
        <w:pStyle w:val="Text0ptnach"/>
      </w:pPr>
      <w:r>
        <w:t xml:space="preserve">Datum: </w:t>
      </w:r>
      <w:r w:rsidR="002947D9">
        <w:t>27.03.2023</w:t>
      </w:r>
    </w:p>
    <w:p w14:paraId="635482F4" w14:textId="6F0D7E57" w:rsidR="00CD3379" w:rsidRDefault="00CD3379">
      <w:pPr>
        <w:pStyle w:val="Text0ptnach"/>
      </w:pPr>
      <w:r>
        <w:t xml:space="preserve">Anlage: </w:t>
      </w:r>
      <w:r w:rsidR="00172318">
        <w:t xml:space="preserve">Lageplan mit Geltungsbereich </w:t>
      </w:r>
    </w:p>
    <w:p w14:paraId="3C30BD6E" w14:textId="77777777" w:rsidR="00CD3379" w:rsidRDefault="00CD3379">
      <w:pPr>
        <w:pStyle w:val="Text0ptnach"/>
      </w:pPr>
    </w:p>
    <w:p w14:paraId="34E0094A" w14:textId="77777777" w:rsidR="00CD3379" w:rsidRDefault="00CD3379">
      <w:pPr>
        <w:pStyle w:val="Text0ptnach"/>
      </w:pPr>
    </w:p>
    <w:p w14:paraId="11D13E0B" w14:textId="1482BB5E" w:rsidR="00CD3379" w:rsidRDefault="00A70BC8">
      <w:pPr>
        <w:pStyle w:val="Text0ptnach"/>
        <w:outlineLvl w:val="0"/>
      </w:pPr>
      <w:r w:rsidRPr="00A70BC8">
        <w:t>Sehr geehrt</w:t>
      </w:r>
      <w:r w:rsidR="00877837">
        <w:t xml:space="preserve">e Frau </w:t>
      </w:r>
      <w:proofErr w:type="spellStart"/>
      <w:r w:rsidR="00877837">
        <w:t>Chilian</w:t>
      </w:r>
      <w:proofErr w:type="spellEnd"/>
      <w:r w:rsidR="00CD3379">
        <w:t xml:space="preserve">, </w:t>
      </w:r>
    </w:p>
    <w:p w14:paraId="2345DD87" w14:textId="77777777" w:rsidR="00483ABA" w:rsidRDefault="00483ABA">
      <w:pPr>
        <w:pStyle w:val="Text0ptnach"/>
        <w:outlineLvl w:val="0"/>
      </w:pPr>
    </w:p>
    <w:p w14:paraId="4A5039FE" w14:textId="77777777" w:rsidR="00483ABA" w:rsidRDefault="00483ABA">
      <w:pPr>
        <w:pStyle w:val="Text0ptnach"/>
        <w:outlineLvl w:val="0"/>
      </w:pPr>
    </w:p>
    <w:p w14:paraId="02CD96B9" w14:textId="77777777" w:rsidR="00483ABA" w:rsidRDefault="005B5631" w:rsidP="00483ABA">
      <w:pPr>
        <w:pStyle w:val="Text0ptnach"/>
      </w:pPr>
      <w:r>
        <w:t xml:space="preserve">hier der Text-Vorschlag für </w:t>
      </w:r>
      <w:r w:rsidR="007F3583">
        <w:t xml:space="preserve">die Bekanntmachung des </w:t>
      </w:r>
      <w:r w:rsidR="007F3583" w:rsidRPr="005068C7">
        <w:t>Satzungsbeschlusses</w:t>
      </w:r>
      <w:r w:rsidR="00483ABA">
        <w:t xml:space="preserve">: </w:t>
      </w:r>
    </w:p>
    <w:p w14:paraId="241BFBB2" w14:textId="77777777" w:rsidR="00C2266E" w:rsidRDefault="00C2266E" w:rsidP="00483ABA">
      <w:pPr>
        <w:pStyle w:val="Text0ptnach"/>
      </w:pPr>
    </w:p>
    <w:p w14:paraId="60938FE4" w14:textId="4C935B1F" w:rsidR="00CD3379" w:rsidRPr="00EA043D" w:rsidRDefault="00CD3379" w:rsidP="00D74154">
      <w:pPr>
        <w:pStyle w:val="BriefBetreff2008"/>
      </w:pPr>
      <w:r w:rsidRPr="002454FB">
        <w:rPr>
          <w:rStyle w:val="Text6ptnachArialChar"/>
        </w:rPr>
        <w:t>Bekanntmachung</w:t>
      </w:r>
      <w:r w:rsidR="00B9009C" w:rsidRPr="002454FB">
        <w:rPr>
          <w:rStyle w:val="Text6ptnachArialChar"/>
        </w:rPr>
        <w:t xml:space="preserve"> </w:t>
      </w:r>
      <w:r w:rsidRPr="002454FB">
        <w:rPr>
          <w:rStyle w:val="Text6ptnachArialChar"/>
        </w:rPr>
        <w:t>des Satzungsbeschlusses</w:t>
      </w:r>
      <w:r w:rsidR="005068C7" w:rsidRPr="002454FB">
        <w:rPr>
          <w:rStyle w:val="Text6ptnachArialChar"/>
        </w:rPr>
        <w:t xml:space="preserve"> </w:t>
      </w:r>
      <w:r w:rsidR="00A70BC8" w:rsidRPr="00A70BC8">
        <w:rPr>
          <w:rStyle w:val="Text6ptnachArialChar"/>
        </w:rPr>
        <w:t>zum Bebauungsplan "Haldenweg"</w:t>
      </w:r>
    </w:p>
    <w:p w14:paraId="1803FF76" w14:textId="77777777" w:rsidR="00C2266E" w:rsidRDefault="00C2266E" w:rsidP="00D74154">
      <w:pPr>
        <w:pStyle w:val="Text6ptnachArial"/>
      </w:pPr>
    </w:p>
    <w:p w14:paraId="64B03F1A" w14:textId="1C606098" w:rsidR="00F07A98" w:rsidRDefault="00CD3379" w:rsidP="00FE5D29">
      <w:pPr>
        <w:pStyle w:val="Text6ptnachArial"/>
      </w:pPr>
      <w:r>
        <w:t xml:space="preserve">Der </w:t>
      </w:r>
      <w:r w:rsidRPr="00FE5D29">
        <w:t xml:space="preserve">Gemeinderat </w:t>
      </w:r>
      <w:r w:rsidR="00607D76" w:rsidRPr="00FE5D29">
        <w:t xml:space="preserve">der Gemeinde </w:t>
      </w:r>
      <w:proofErr w:type="spellStart"/>
      <w:r w:rsidR="00A70BC8" w:rsidRPr="00FE5D29">
        <w:t>Seeg</w:t>
      </w:r>
      <w:proofErr w:type="spellEnd"/>
      <w:r w:rsidRPr="00FE5D29">
        <w:t xml:space="preserve"> hat am </w:t>
      </w:r>
      <w:r w:rsidR="00A70BC8" w:rsidRPr="00FE5D29">
        <w:t>20.03.2023</w:t>
      </w:r>
      <w:r w:rsidRPr="00FE5D29">
        <w:t xml:space="preserve"> für da</w:t>
      </w:r>
      <w:r w:rsidR="00C2266E" w:rsidRPr="00FE5D29">
        <w:t>s Gebiet</w:t>
      </w:r>
      <w:r w:rsidR="001E4048" w:rsidRPr="00FE5D29">
        <w:t xml:space="preserve"> </w:t>
      </w:r>
      <w:r w:rsidR="00B9009C" w:rsidRPr="00FE5D29">
        <w:t>"</w:t>
      </w:r>
      <w:r w:rsidR="00877837">
        <w:t xml:space="preserve">nördlicher </w:t>
      </w:r>
      <w:r w:rsidR="00FE5D29" w:rsidRPr="00FE5D29">
        <w:t>Haldenweg</w:t>
      </w:r>
      <w:r w:rsidRPr="00FE5D29">
        <w:t>"</w:t>
      </w:r>
      <w:r w:rsidR="00FE5D29" w:rsidRPr="00FE5D29">
        <w:t xml:space="preserve"> </w:t>
      </w:r>
      <w:r w:rsidRPr="00FE5D29">
        <w:t xml:space="preserve">den </w:t>
      </w:r>
      <w:r w:rsidR="007A51ED" w:rsidRPr="00FE5D29">
        <w:rPr>
          <w:rStyle w:val="Text6ptnachArialChar"/>
        </w:rPr>
        <w:t>Bebauungsplan</w:t>
      </w:r>
      <w:r w:rsidR="00FE5D29" w:rsidRPr="00FE5D29">
        <w:rPr>
          <w:rStyle w:val="Text6ptnachArialChar"/>
        </w:rPr>
        <w:t xml:space="preserve"> "Haldenweg"</w:t>
      </w:r>
      <w:r w:rsidR="00192DE5" w:rsidRPr="00FE5D29">
        <w:t xml:space="preserve"> </w:t>
      </w:r>
      <w:r w:rsidR="009D4DEB" w:rsidRPr="00FE5D29">
        <w:t xml:space="preserve">in der Fassung vom </w:t>
      </w:r>
      <w:r w:rsidR="00FE5D29" w:rsidRPr="00FE5D29">
        <w:t xml:space="preserve">24.01.2023 </w:t>
      </w:r>
      <w:r w:rsidRPr="00FE5D29">
        <w:t>als Satzung beschlossen</w:t>
      </w:r>
      <w:r w:rsidR="000F7C46" w:rsidRPr="00FE5D29">
        <w:t>.</w:t>
      </w:r>
      <w:r w:rsidRPr="00FE5D29">
        <w:t xml:space="preserve"> </w:t>
      </w:r>
      <w:r w:rsidR="00F07A98" w:rsidRPr="00FE5D29">
        <w:t xml:space="preserve">Der räumliche </w:t>
      </w:r>
      <w:r w:rsidR="00FE5D29" w:rsidRPr="00FE5D29">
        <w:t xml:space="preserve">Geltungsbereich befindet sich im Norden des Hauptortes </w:t>
      </w:r>
      <w:proofErr w:type="spellStart"/>
      <w:r w:rsidR="00FE5D29" w:rsidRPr="00FE5D29">
        <w:t>Seeg</w:t>
      </w:r>
      <w:proofErr w:type="spellEnd"/>
      <w:r w:rsidR="00B27458" w:rsidRPr="00FE5D29">
        <w:t xml:space="preserve"> und </w:t>
      </w:r>
      <w:r w:rsidR="00F07A98" w:rsidRPr="00FE5D29">
        <w:t>ist im abgebildeten Lageplan dargestellt.</w:t>
      </w:r>
      <w:r w:rsidR="00F07A98">
        <w:t xml:space="preserve"> </w:t>
      </w:r>
    </w:p>
    <w:p w14:paraId="5871AC8C" w14:textId="059DDAB7" w:rsidR="000F7C46" w:rsidRPr="00726B10" w:rsidRDefault="00CD3379" w:rsidP="00C2266E">
      <w:pPr>
        <w:pStyle w:val="Text10ptvor6ptnachArial"/>
      </w:pPr>
      <w:r>
        <w:t>Dieser</w:t>
      </w:r>
      <w:r w:rsidR="000F7C46">
        <w:t xml:space="preserve"> </w:t>
      </w:r>
      <w:r w:rsidR="00FE5D29">
        <w:t>Bebauungsplan "Haldenweg"</w:t>
      </w:r>
      <w:r>
        <w:t xml:space="preserve"> wird gem</w:t>
      </w:r>
      <w:r w:rsidR="00F70CF1">
        <w:t>.</w:t>
      </w:r>
      <w:r>
        <w:t xml:space="preserve"> §</w:t>
      </w:r>
      <w:r>
        <w:rPr>
          <w:vertAlign w:val="superscript"/>
        </w:rPr>
        <w:t> </w:t>
      </w:r>
      <w:r w:rsidR="00016B0B">
        <w:t xml:space="preserve">10 </w:t>
      </w:r>
      <w:r w:rsidR="00AF216A">
        <w:t>Abs.</w:t>
      </w:r>
      <w:r>
        <w:rPr>
          <w:vertAlign w:val="superscript"/>
        </w:rPr>
        <w:t> </w:t>
      </w:r>
      <w:r w:rsidR="004D19C2">
        <w:t xml:space="preserve">3 </w:t>
      </w:r>
      <w:r w:rsidR="00972473">
        <w:t>Baugesetzbuch (BauGB)</w:t>
      </w:r>
      <w:r>
        <w:t xml:space="preserve"> durch </w:t>
      </w:r>
      <w:r w:rsidRPr="00726B10">
        <w:t>di</w:t>
      </w:r>
      <w:r w:rsidR="00B9009C" w:rsidRPr="00726B10">
        <w:t>ese Bekanntmachung rechtsverbindlich</w:t>
      </w:r>
      <w:r w:rsidRPr="00726B10">
        <w:t xml:space="preserve">. Ein Genehmigungsverfahren beim Landratsamt </w:t>
      </w:r>
      <w:r w:rsidR="00726B10" w:rsidRPr="00726B10">
        <w:t xml:space="preserve">Ostallgäu (Marktoberdorf) </w:t>
      </w:r>
      <w:r w:rsidRPr="00726B10">
        <w:t xml:space="preserve">war nicht erforderlich, </w:t>
      </w:r>
      <w:r w:rsidR="00130EE7" w:rsidRPr="00726B10">
        <w:t xml:space="preserve">da eine Übereinstimmung mit dem </w:t>
      </w:r>
      <w:r w:rsidR="008A400C" w:rsidRPr="00726B10">
        <w:t>rechts</w:t>
      </w:r>
      <w:r w:rsidR="00130EE7" w:rsidRPr="00726B10">
        <w:t>gültigen Flächennutzungsplan im</w:t>
      </w:r>
      <w:r w:rsidR="00B66FB1" w:rsidRPr="00726B10">
        <w:t xml:space="preserve"> </w:t>
      </w:r>
      <w:r w:rsidR="00130EE7" w:rsidRPr="00726B10">
        <w:t xml:space="preserve">Wege der Berichtigung des Flächennutzungsplanes gem. </w:t>
      </w:r>
      <w:r w:rsidR="007825CF" w:rsidRPr="00726B10">
        <w:t>gem. § 13b i.V.m. § 13a Abs. 2 Nr.</w:t>
      </w:r>
      <w:r w:rsidR="00BB7599" w:rsidRPr="00726B10">
        <w:t xml:space="preserve"> 2 BauGB </w:t>
      </w:r>
      <w:r w:rsidR="00130EE7" w:rsidRPr="00726B10">
        <w:t>herbeigeführt wurde.</w:t>
      </w:r>
    </w:p>
    <w:p w14:paraId="49305ACE" w14:textId="46B86D71" w:rsidR="00CD3379" w:rsidRDefault="00CD3379" w:rsidP="00D74154">
      <w:pPr>
        <w:pStyle w:val="Text6ptnachArial"/>
      </w:pPr>
      <w:r>
        <w:t xml:space="preserve">Der </w:t>
      </w:r>
      <w:r w:rsidR="00EF3130">
        <w:t xml:space="preserve">Bebauungsplan "Haldenweg" </w:t>
      </w:r>
      <w:r>
        <w:t xml:space="preserve">– bestehend aus Planzeichnung, </w:t>
      </w:r>
      <w:r w:rsidRPr="00C814FE">
        <w:t>Satzung</w:t>
      </w:r>
      <w:r w:rsidR="000E5380" w:rsidRPr="00C814FE">
        <w:t xml:space="preserve"> </w:t>
      </w:r>
      <w:r w:rsidRPr="00C814FE">
        <w:t xml:space="preserve">und </w:t>
      </w:r>
      <w:r>
        <w:t xml:space="preserve">Begründung – </w:t>
      </w:r>
      <w:r w:rsidR="003413B5">
        <w:t>kann</w:t>
      </w:r>
      <w:r>
        <w:t xml:space="preserve"> ab Veröffentlichung dies</w:t>
      </w:r>
      <w:r w:rsidR="00B9009C">
        <w:t xml:space="preserve">er Bekanntmachung im Rathaus der Gemeinde </w:t>
      </w:r>
      <w:proofErr w:type="spellStart"/>
      <w:r w:rsidR="00EF3130">
        <w:t>Seeg</w:t>
      </w:r>
      <w:proofErr w:type="spellEnd"/>
      <w:r w:rsidR="00EF3130">
        <w:t xml:space="preserve"> (</w:t>
      </w:r>
      <w:r w:rsidR="00EF3130" w:rsidRPr="00EF3130">
        <w:t xml:space="preserve">Hauptstraße 39, 87637 </w:t>
      </w:r>
      <w:proofErr w:type="spellStart"/>
      <w:r w:rsidR="00EF3130" w:rsidRPr="00EF3130">
        <w:t>Seeg</w:t>
      </w:r>
      <w:proofErr w:type="spellEnd"/>
      <w:r>
        <w:t>)</w:t>
      </w:r>
      <w:r w:rsidR="0060241F">
        <w:t>,</w:t>
      </w:r>
      <w:r w:rsidR="008A74E3">
        <w:t xml:space="preserve"> Zimmer </w:t>
      </w:r>
      <w:r w:rsidR="008A74E3" w:rsidRPr="008A74E3">
        <w:rPr>
          <w:highlight w:val="yellow"/>
        </w:rPr>
        <w:t>…</w:t>
      </w:r>
      <w:r>
        <w:t xml:space="preserve">, während der allgemeinen </w:t>
      </w:r>
      <w:r w:rsidR="005616AE">
        <w:t>Öffnungszeiten</w:t>
      </w:r>
      <w:r>
        <w:t xml:space="preserve"> eingesehen werden.</w:t>
      </w:r>
      <w:r w:rsidR="005616AE">
        <w:t xml:space="preserve"> Jedermann kann den Bebauungsplan</w:t>
      </w:r>
      <w:r w:rsidR="00B32932">
        <w:t xml:space="preserve"> </w:t>
      </w:r>
      <w:r w:rsidR="005616AE">
        <w:t>einsehen und über seinen Inhalt Auskunft verlangen.</w:t>
      </w:r>
      <w:r w:rsidR="002A4D01">
        <w:t xml:space="preserve"> </w:t>
      </w:r>
    </w:p>
    <w:p w14:paraId="5F186CD9" w14:textId="421A82DF" w:rsidR="00F85056" w:rsidRDefault="00F85056" w:rsidP="00D74154">
      <w:pPr>
        <w:pStyle w:val="Text6ptnachArial"/>
      </w:pPr>
      <w:bookmarkStart w:id="0" w:name="_Hlk486595025"/>
      <w:r w:rsidRPr="00F85056">
        <w:t xml:space="preserve">Zudem </w:t>
      </w:r>
      <w:r w:rsidR="0091488C">
        <w:t>soll</w:t>
      </w:r>
      <w:r w:rsidRPr="00F85056">
        <w:t xml:space="preserve"> der</w:t>
      </w:r>
      <w:r>
        <w:t xml:space="preserve"> in Kraft getretene Bebauungsplan mit Begründung im Internet unter </w:t>
      </w:r>
      <w:r w:rsidR="00927769" w:rsidRPr="004715B1">
        <w:rPr>
          <w:highlight w:val="yellow"/>
        </w:rPr>
        <w:t>http://www.mustergemeinde.de (</w:t>
      </w:r>
      <w:r w:rsidR="00877837">
        <w:rPr>
          <w:highlight w:val="yellow"/>
        </w:rPr>
        <w:t xml:space="preserve">Gemeinde </w:t>
      </w:r>
      <w:r w:rsidR="00927769" w:rsidRPr="004715B1">
        <w:rPr>
          <w:highlight w:val="yellow"/>
        </w:rPr>
        <w:t>bitte genauen Link ausfüllen</w:t>
      </w:r>
      <w:r w:rsidR="004715B1" w:rsidRPr="004715B1">
        <w:rPr>
          <w:highlight w:val="yellow"/>
        </w:rPr>
        <w:t xml:space="preserve">) </w:t>
      </w:r>
      <w:r w:rsidR="004715B1" w:rsidRPr="00EF3130">
        <w:t xml:space="preserve">und unter https://geoportal.bayern.de/bauleitplanungsportal </w:t>
      </w:r>
      <w:r>
        <w:t>eingestellt und einsehbar</w:t>
      </w:r>
      <w:r w:rsidR="00A327EA">
        <w:t xml:space="preserve"> sein</w:t>
      </w:r>
      <w:r>
        <w:t>.</w:t>
      </w:r>
      <w:bookmarkEnd w:id="0"/>
    </w:p>
    <w:p w14:paraId="47149CC5" w14:textId="77777777" w:rsidR="002A3EC3" w:rsidRDefault="00EF0BEF" w:rsidP="00D74154">
      <w:pPr>
        <w:pStyle w:val="Text6ptnachArial"/>
      </w:pPr>
      <w:r w:rsidRPr="00D35A81">
        <w:lastRenderedPageBreak/>
        <w:t>Gemäß §</w:t>
      </w:r>
      <w:r w:rsidRPr="00D35A81">
        <w:rPr>
          <w:vertAlign w:val="superscript"/>
        </w:rPr>
        <w:t> </w:t>
      </w:r>
      <w:r w:rsidRPr="00D35A81">
        <w:t>215 Abs.</w:t>
      </w:r>
      <w:r w:rsidRPr="00D35A81">
        <w:rPr>
          <w:vertAlign w:val="superscript"/>
        </w:rPr>
        <w:t> </w:t>
      </w:r>
      <w:r w:rsidR="006C3FED">
        <w:t>1 BauGB</w:t>
      </w:r>
      <w:r w:rsidRPr="00D35A81">
        <w:t xml:space="preserve"> ist eine Verletzung von Verfahrens- oder Formvorschriften des Baugesetzbuches beim Zustandekommen </w:t>
      </w:r>
      <w:r w:rsidR="00E001D3">
        <w:t>eines</w:t>
      </w:r>
      <w:r w:rsidRPr="000F7C46">
        <w:t xml:space="preserve"> Bebauungspla</w:t>
      </w:r>
      <w:r w:rsidR="000F7C46">
        <w:t>nes</w:t>
      </w:r>
      <w:r w:rsidR="000F7C46" w:rsidRPr="000F7C46">
        <w:t xml:space="preserve"> </w:t>
      </w:r>
      <w:r w:rsidRPr="00D35A81">
        <w:t>unbeachtlich, wenn</w:t>
      </w:r>
      <w:r w:rsidRPr="00AE76C8">
        <w:t xml:space="preserve"> sie im Falle einer </w:t>
      </w:r>
      <w:r w:rsidR="00D35A81">
        <w:t xml:space="preserve">beachtlichen </w:t>
      </w:r>
      <w:r w:rsidRPr="00AE76C8">
        <w:t>Verletzung de</w:t>
      </w:r>
      <w:r w:rsidRPr="00DE3805">
        <w:t>r in §</w:t>
      </w:r>
      <w:r w:rsidRPr="00DE3805">
        <w:rPr>
          <w:vertAlign w:val="superscript"/>
        </w:rPr>
        <w:t> </w:t>
      </w:r>
      <w:r w:rsidRPr="00DE3805">
        <w:t>214 Abs.</w:t>
      </w:r>
      <w:r w:rsidRPr="00DE3805">
        <w:rPr>
          <w:vertAlign w:val="superscript"/>
        </w:rPr>
        <w:t> </w:t>
      </w:r>
      <w:r w:rsidRPr="00DE3805">
        <w:t>1 Satz</w:t>
      </w:r>
      <w:r w:rsidRPr="00DE3805">
        <w:rPr>
          <w:vertAlign w:val="superscript"/>
        </w:rPr>
        <w:t> </w:t>
      </w:r>
      <w:r w:rsidRPr="00DE3805">
        <w:t>1 Nr.</w:t>
      </w:r>
      <w:r w:rsidRPr="00DE3805">
        <w:rPr>
          <w:vertAlign w:val="superscript"/>
        </w:rPr>
        <w:t> </w:t>
      </w:r>
      <w:r w:rsidRPr="00DE3805">
        <w:t xml:space="preserve">1 </w:t>
      </w:r>
      <w:r w:rsidR="00DE3805" w:rsidRPr="00DE3805">
        <w:t>bis 3</w:t>
      </w:r>
      <w:r w:rsidRPr="00DE3805">
        <w:t xml:space="preserve"> </w:t>
      </w:r>
      <w:r w:rsidR="00C5315F">
        <w:t xml:space="preserve">BauGB </w:t>
      </w:r>
      <w:r w:rsidRPr="00AE76C8">
        <w:t>bezeichneten Verfahrens- und Formvorschrif</w:t>
      </w:r>
      <w:r w:rsidR="00AE76C8" w:rsidRPr="00AE76C8">
        <w:t xml:space="preserve">ten, im Falle einer </w:t>
      </w:r>
      <w:r w:rsidR="00D35A81">
        <w:t xml:space="preserve">beachtlichen </w:t>
      </w:r>
      <w:r w:rsidR="00AE76C8" w:rsidRPr="00AE76C8">
        <w:t xml:space="preserve">Verletzung der Vorschriften über das Verhältnis des Bebauungsplanes und des </w:t>
      </w:r>
      <w:r w:rsidR="00AE76C8" w:rsidRPr="00D35A81">
        <w:t xml:space="preserve">Flächennutzungsplanes </w:t>
      </w:r>
      <w:r w:rsidR="00F176BA" w:rsidRPr="00D35A81">
        <w:t>(§</w:t>
      </w:r>
      <w:r w:rsidR="00F176BA" w:rsidRPr="00D35A81">
        <w:rPr>
          <w:vertAlign w:val="superscript"/>
        </w:rPr>
        <w:t> </w:t>
      </w:r>
      <w:r w:rsidR="00F176BA" w:rsidRPr="00D35A81">
        <w:t>214 Abs.</w:t>
      </w:r>
      <w:r w:rsidR="00F176BA" w:rsidRPr="00D35A81">
        <w:rPr>
          <w:vertAlign w:val="superscript"/>
        </w:rPr>
        <w:t> </w:t>
      </w:r>
      <w:r w:rsidR="00F176BA" w:rsidRPr="00D35A81">
        <w:t>2 BauGB)</w:t>
      </w:r>
      <w:r w:rsidR="0067709E">
        <w:t>,</w:t>
      </w:r>
      <w:r w:rsidR="00F176BA" w:rsidRPr="00D35A81">
        <w:t xml:space="preserve"> </w:t>
      </w:r>
      <w:r w:rsidR="00DE3805" w:rsidRPr="00D35A81">
        <w:t xml:space="preserve">im Falle von </w:t>
      </w:r>
      <w:r w:rsidR="00AE76C8" w:rsidRPr="00D35A81">
        <w:t xml:space="preserve">beachtlichen </w:t>
      </w:r>
      <w:r w:rsidR="00D35A81">
        <w:t xml:space="preserve">Mängeln des </w:t>
      </w:r>
      <w:r w:rsidR="00DE3805" w:rsidRPr="00D35A81">
        <w:t>Abwägungs</w:t>
      </w:r>
      <w:r w:rsidR="00D35A81">
        <w:t>vorgangs</w:t>
      </w:r>
      <w:r w:rsidR="00DE3805" w:rsidRPr="00D35A81">
        <w:t xml:space="preserve"> </w:t>
      </w:r>
      <w:r w:rsidR="00D35A81" w:rsidRPr="00D35A81">
        <w:t>(§</w:t>
      </w:r>
      <w:r w:rsidR="00D35A81" w:rsidRPr="00D35A81">
        <w:rPr>
          <w:vertAlign w:val="superscript"/>
        </w:rPr>
        <w:t> </w:t>
      </w:r>
      <w:r w:rsidR="00D35A81" w:rsidRPr="00D35A81">
        <w:t>214 Abs.</w:t>
      </w:r>
      <w:r w:rsidR="00D35A81" w:rsidRPr="00D35A81">
        <w:rPr>
          <w:vertAlign w:val="superscript"/>
        </w:rPr>
        <w:t> </w:t>
      </w:r>
      <w:r w:rsidR="00D35A81" w:rsidRPr="00D35A81">
        <w:t>3 Satz</w:t>
      </w:r>
      <w:r w:rsidR="00D35A81" w:rsidRPr="00D35A81">
        <w:rPr>
          <w:vertAlign w:val="superscript"/>
        </w:rPr>
        <w:t> </w:t>
      </w:r>
      <w:r w:rsidR="00D35A81" w:rsidRPr="00D35A81">
        <w:t xml:space="preserve">2 BauGB) </w:t>
      </w:r>
      <w:r w:rsidR="0067709E" w:rsidRPr="00D35A81">
        <w:t xml:space="preserve">oder </w:t>
      </w:r>
      <w:r w:rsidR="0067709E">
        <w:t>im Falle beachtlicher Fehler nach §</w:t>
      </w:r>
      <w:r w:rsidR="0067709E">
        <w:rPr>
          <w:vertAlign w:val="superscript"/>
        </w:rPr>
        <w:t> </w:t>
      </w:r>
      <w:r w:rsidR="0067709E">
        <w:t>214 Abs.</w:t>
      </w:r>
      <w:r w:rsidR="0067709E">
        <w:rPr>
          <w:vertAlign w:val="superscript"/>
        </w:rPr>
        <w:t> </w:t>
      </w:r>
      <w:r w:rsidR="0067709E">
        <w:t xml:space="preserve">2a BauGB </w:t>
      </w:r>
      <w:r w:rsidR="00DE3805" w:rsidRPr="00D35A81">
        <w:t>nicht</w:t>
      </w:r>
      <w:r w:rsidR="00DE3805" w:rsidRPr="00DE3805">
        <w:t xml:space="preserve"> schriftlich </w:t>
      </w:r>
      <w:r w:rsidRPr="00DE3805">
        <w:t xml:space="preserve">innerhalb </w:t>
      </w:r>
      <w:r w:rsidR="00E001D3">
        <w:t>eines Jahres</w:t>
      </w:r>
      <w:r w:rsidRPr="00DE3805">
        <w:t xml:space="preserve"> seit Bekanntmachung des </w:t>
      </w:r>
      <w:r w:rsidR="00DE3805" w:rsidRPr="00361E35">
        <w:t>Bebauungsplanes</w:t>
      </w:r>
      <w:r w:rsidR="008703AB">
        <w:t xml:space="preserve"> </w:t>
      </w:r>
      <w:r w:rsidR="00DE3805" w:rsidRPr="00DE3805">
        <w:t>gege</w:t>
      </w:r>
      <w:r w:rsidRPr="00DE3805">
        <w:t>nüber der Gemeinde geltend gemacht worden sind. Der Sachverhalt, der die Verletzung oder die Mängel begründen soll, ist darzulegen (§</w:t>
      </w:r>
      <w:r w:rsidRPr="00DE3805">
        <w:rPr>
          <w:vertAlign w:val="superscript"/>
        </w:rPr>
        <w:t> </w:t>
      </w:r>
      <w:r w:rsidRPr="00DE3805">
        <w:t>215 Abs.</w:t>
      </w:r>
      <w:r w:rsidRPr="00DE3805">
        <w:rPr>
          <w:vertAlign w:val="superscript"/>
        </w:rPr>
        <w:t> </w:t>
      </w:r>
      <w:r w:rsidR="00DE3805" w:rsidRPr="00DE3805">
        <w:t>1</w:t>
      </w:r>
      <w:r w:rsidRPr="00DE3805">
        <w:t xml:space="preserve"> BauGB</w:t>
      </w:r>
      <w:r w:rsidRPr="002A3EC3">
        <w:t>).</w:t>
      </w:r>
    </w:p>
    <w:p w14:paraId="2D3A8EDC" w14:textId="11A121DC" w:rsidR="00CD3379" w:rsidRPr="00EA043D" w:rsidRDefault="00016B0B" w:rsidP="00D74154">
      <w:pPr>
        <w:pStyle w:val="Text6ptnachArial"/>
      </w:pPr>
      <w:r>
        <w:t>Auf die Vorschriften des §</w:t>
      </w:r>
      <w:r>
        <w:rPr>
          <w:vertAlign w:val="superscript"/>
        </w:rPr>
        <w:t> </w:t>
      </w:r>
      <w:r>
        <w:t>44 Abs.</w:t>
      </w:r>
      <w:r>
        <w:rPr>
          <w:vertAlign w:val="superscript"/>
        </w:rPr>
        <w:t> </w:t>
      </w:r>
      <w:r w:rsidR="00CD3379" w:rsidRPr="00EA043D">
        <w:t>3</w:t>
      </w:r>
      <w:r>
        <w:t xml:space="preserve"> </w:t>
      </w:r>
      <w:r w:rsidR="00CD3379" w:rsidRPr="00EA043D">
        <w:t>Satz</w:t>
      </w:r>
      <w:r>
        <w:rPr>
          <w:vertAlign w:val="superscript"/>
        </w:rPr>
        <w:t> </w:t>
      </w:r>
      <w:r>
        <w:t>1 und 2 und Abs.</w:t>
      </w:r>
      <w:r>
        <w:rPr>
          <w:vertAlign w:val="superscript"/>
        </w:rPr>
        <w:t> </w:t>
      </w:r>
      <w:r w:rsidR="00CD3379" w:rsidRPr="00EA043D">
        <w:t>4 Bau</w:t>
      </w:r>
      <w:r w:rsidR="00082FF4">
        <w:t>GB</w:t>
      </w:r>
      <w:r w:rsidR="00CD3379" w:rsidRPr="00EA043D">
        <w:t xml:space="preserve"> über die fristgemäße Geltendmachung etwaiger </w:t>
      </w:r>
      <w:r w:rsidR="00CD3379" w:rsidRPr="00EF3130">
        <w:t xml:space="preserve">Entschädigungsansprüche für Eingriffe in eine bisher zulässige Nutzung durch diesen </w:t>
      </w:r>
      <w:r w:rsidR="00A15D72" w:rsidRPr="00EF3130">
        <w:t>Bebauungsplan</w:t>
      </w:r>
      <w:r w:rsidR="00CD3379" w:rsidRPr="00EF3130">
        <w:t xml:space="preserve"> und über das Erlöschen von Entschädigungsansprüchen </w:t>
      </w:r>
      <w:r w:rsidR="00457E31" w:rsidRPr="00EF3130">
        <w:t>innerhalb</w:t>
      </w:r>
      <w:r w:rsidR="00457E31">
        <w:t xml:space="preserve"> von drei Jahren nach Ablauf des Kalenderjahres, in dem die Vermögensnachteile eingetreten sind, </w:t>
      </w:r>
      <w:r w:rsidR="00CD3379" w:rsidRPr="00EA043D">
        <w:t>wird hingewiesen.</w:t>
      </w:r>
    </w:p>
    <w:p w14:paraId="3A8766B6" w14:textId="36464CD0" w:rsidR="006B3627" w:rsidRDefault="00A3317B" w:rsidP="00D74154">
      <w:pPr>
        <w:pStyle w:val="Text6ptnachArial"/>
      </w:pPr>
      <w:r w:rsidRPr="00EF3130">
        <w:t>Der Flächennutzungsplan der Gemeinde</w:t>
      </w:r>
      <w:r w:rsidR="00EF3130" w:rsidRPr="00EF3130">
        <w:t xml:space="preserve"> </w:t>
      </w:r>
      <w:proofErr w:type="spellStart"/>
      <w:r w:rsidR="00EF3130" w:rsidRPr="00EF3130">
        <w:t>Seeg</w:t>
      </w:r>
      <w:proofErr w:type="spellEnd"/>
      <w:r w:rsidRPr="00EF3130">
        <w:t xml:space="preserve"> wurde </w:t>
      </w:r>
      <w:r w:rsidR="007C43CF" w:rsidRPr="00EF3130">
        <w:t>gem. §</w:t>
      </w:r>
      <w:r w:rsidR="007C43CF" w:rsidRPr="00EF3130">
        <w:rPr>
          <w:vertAlign w:val="superscript"/>
        </w:rPr>
        <w:t> </w:t>
      </w:r>
      <w:r w:rsidR="007C43CF" w:rsidRPr="00EF3130">
        <w:t>13b i.V.m. §</w:t>
      </w:r>
      <w:r w:rsidR="007C43CF" w:rsidRPr="00EF3130">
        <w:rPr>
          <w:vertAlign w:val="superscript"/>
        </w:rPr>
        <w:t> </w:t>
      </w:r>
      <w:r w:rsidR="007C43CF" w:rsidRPr="00EF3130">
        <w:t>13</w:t>
      </w:r>
      <w:r w:rsidR="007C43CF" w:rsidRPr="00EF3130">
        <w:rPr>
          <w:vertAlign w:val="superscript"/>
        </w:rPr>
        <w:t> </w:t>
      </w:r>
      <w:r w:rsidR="007C43CF" w:rsidRPr="00EF3130">
        <w:t>a Abs.</w:t>
      </w:r>
      <w:r w:rsidR="007C43CF" w:rsidRPr="00EF3130">
        <w:rPr>
          <w:vertAlign w:val="superscript"/>
        </w:rPr>
        <w:t> </w:t>
      </w:r>
      <w:r w:rsidR="007C43CF" w:rsidRPr="00EF3130">
        <w:t>2 Nr.</w:t>
      </w:r>
      <w:r w:rsidR="007C43CF" w:rsidRPr="00EF3130">
        <w:rPr>
          <w:vertAlign w:val="superscript"/>
        </w:rPr>
        <w:t> </w:t>
      </w:r>
      <w:r w:rsidR="007C43CF" w:rsidRPr="00EF3130">
        <w:t xml:space="preserve">2 BauGB </w:t>
      </w:r>
      <w:r w:rsidRPr="00EF3130">
        <w:t>gem</w:t>
      </w:r>
      <w:r w:rsidR="00F70CF1" w:rsidRPr="00EF3130">
        <w:t>.</w:t>
      </w:r>
      <w:r w:rsidRPr="00EF3130">
        <w:t xml:space="preserve"> §</w:t>
      </w:r>
      <w:r w:rsidRPr="00EF3130">
        <w:rPr>
          <w:vertAlign w:val="superscript"/>
        </w:rPr>
        <w:t> </w:t>
      </w:r>
      <w:r w:rsidRPr="00EF3130">
        <w:t>13</w:t>
      </w:r>
      <w:r w:rsidR="00E355F4" w:rsidRPr="00EF3130">
        <w:rPr>
          <w:vertAlign w:val="superscript"/>
        </w:rPr>
        <w:t> </w:t>
      </w:r>
      <w:r w:rsidRPr="00EF3130">
        <w:t>a Abs.</w:t>
      </w:r>
      <w:r w:rsidRPr="00EF3130">
        <w:rPr>
          <w:vertAlign w:val="superscript"/>
        </w:rPr>
        <w:t> </w:t>
      </w:r>
      <w:r w:rsidRPr="00EF3130">
        <w:t>2 Nr.</w:t>
      </w:r>
      <w:r w:rsidRPr="00EF3130">
        <w:rPr>
          <w:vertAlign w:val="superscript"/>
        </w:rPr>
        <w:t> </w:t>
      </w:r>
      <w:r w:rsidRPr="00EF3130">
        <w:t xml:space="preserve">2 BauGB für den Bereich des </w:t>
      </w:r>
      <w:r w:rsidR="00EF3130" w:rsidRPr="00EF3130">
        <w:t>Bebauungsplanes "Haldenweg"</w:t>
      </w:r>
      <w:r w:rsidRPr="00EF3130">
        <w:t xml:space="preserve"> im Wege der Berichtigung angepasst. </w:t>
      </w:r>
      <w:r w:rsidR="006B3627" w:rsidRPr="00EF3130">
        <w:t>Der berichtigte Flächennutzungsplan</w:t>
      </w:r>
      <w:r w:rsidR="00A66351" w:rsidRPr="00EF3130">
        <w:t xml:space="preserve"> </w:t>
      </w:r>
      <w:r w:rsidR="00356F29" w:rsidRPr="00EF3130">
        <w:t>ist</w:t>
      </w:r>
      <w:r w:rsidR="006B3627" w:rsidRPr="00EF3130">
        <w:t xml:space="preserve"> ebenso wie der</w:t>
      </w:r>
      <w:r w:rsidR="00EF3130" w:rsidRPr="00EF3130">
        <w:t xml:space="preserve"> Bebauungsplan "Haldenweg" </w:t>
      </w:r>
      <w:r w:rsidR="006B3627" w:rsidRPr="00EF3130">
        <w:t xml:space="preserve">im Rathaus der </w:t>
      </w:r>
      <w:proofErr w:type="spellStart"/>
      <w:r w:rsidR="006B3627" w:rsidRPr="00EF3130">
        <w:t>Gemeinde</w:t>
      </w:r>
      <w:r w:rsidR="00EF3130" w:rsidRPr="00EF3130">
        <w:t>Seeg</w:t>
      </w:r>
      <w:proofErr w:type="spellEnd"/>
      <w:r w:rsidR="006B3627" w:rsidRPr="00EF3130">
        <w:t xml:space="preserve"> </w:t>
      </w:r>
      <w:r w:rsidR="00356F29" w:rsidRPr="00EF3130">
        <w:t xml:space="preserve">hinterlegt und kann </w:t>
      </w:r>
      <w:r w:rsidR="006B3627" w:rsidRPr="00EF3130">
        <w:t xml:space="preserve">während der allgemeinen </w:t>
      </w:r>
      <w:r w:rsidR="00C565B4" w:rsidRPr="00EF3130">
        <w:t>Öffnungszeiten</w:t>
      </w:r>
      <w:r w:rsidR="00E27A5A" w:rsidRPr="00EF3130">
        <w:t xml:space="preserve"> dort</w:t>
      </w:r>
      <w:r w:rsidR="006B3627" w:rsidRPr="00EF3130">
        <w:t xml:space="preserve"> eingesehen werden.</w:t>
      </w:r>
      <w:r w:rsidR="009E3DDD">
        <w:t xml:space="preserve"> </w:t>
      </w:r>
    </w:p>
    <w:p w14:paraId="7BA2901F" w14:textId="77777777" w:rsidR="000C49AD" w:rsidRDefault="000C49AD" w:rsidP="000C49AD">
      <w:pPr>
        <w:pStyle w:val="Text6ptnachArial"/>
      </w:pPr>
    </w:p>
    <w:p w14:paraId="267FF70A" w14:textId="77777777" w:rsidR="000C49AD" w:rsidRDefault="000C49AD" w:rsidP="000C49AD">
      <w:pPr>
        <w:pStyle w:val="Text6ptnachArial"/>
      </w:pPr>
    </w:p>
    <w:p w14:paraId="16350530" w14:textId="14CF289B" w:rsidR="000C49AD" w:rsidRPr="00A649CE" w:rsidRDefault="00EF3130" w:rsidP="000C49AD">
      <w:pPr>
        <w:pStyle w:val="Text6ptnachArial"/>
      </w:pPr>
      <w:proofErr w:type="spellStart"/>
      <w:r>
        <w:t>Seeg</w:t>
      </w:r>
      <w:proofErr w:type="spellEnd"/>
      <w:r>
        <w:t>,</w:t>
      </w:r>
      <w:r w:rsidR="000C49AD" w:rsidRPr="00A649CE">
        <w:t xml:space="preserve"> den</w:t>
      </w:r>
      <w:r w:rsidR="002E3E03">
        <w:t xml:space="preserve"> </w:t>
      </w:r>
      <w:r w:rsidR="000C49AD" w:rsidRPr="002E3E03">
        <w:rPr>
          <w:highlight w:val="yellow"/>
        </w:rPr>
        <w:t>......................</w:t>
      </w:r>
    </w:p>
    <w:p w14:paraId="0B14D204" w14:textId="77777777" w:rsidR="000C49AD" w:rsidRDefault="000C49AD" w:rsidP="000C49AD">
      <w:pPr>
        <w:pStyle w:val="Text6ptnachArial"/>
      </w:pPr>
    </w:p>
    <w:p w14:paraId="38C9932F" w14:textId="77777777" w:rsidR="000C49AD" w:rsidRDefault="000C49AD" w:rsidP="000C49AD">
      <w:pPr>
        <w:pStyle w:val="Text6ptnachArial"/>
      </w:pPr>
      <w:r>
        <w:t>…………………………</w:t>
      </w:r>
      <w:r w:rsidR="008A400C">
        <w:t>……….</w:t>
      </w:r>
    </w:p>
    <w:p w14:paraId="2820409A" w14:textId="77777777" w:rsidR="00A3317B" w:rsidRDefault="00A3317B" w:rsidP="00D74154">
      <w:pPr>
        <w:pStyle w:val="Text6ptnachArial"/>
      </w:pPr>
    </w:p>
    <w:p w14:paraId="785B1534" w14:textId="77777777" w:rsidR="00E9467F" w:rsidRDefault="00E9467F" w:rsidP="00D74154">
      <w:pPr>
        <w:pStyle w:val="Text6ptnachArial"/>
      </w:pPr>
    </w:p>
    <w:p w14:paraId="5949741C" w14:textId="13C9314A" w:rsidR="00A3317B" w:rsidRPr="00EF3130" w:rsidRDefault="00A3317B" w:rsidP="00D74154">
      <w:pPr>
        <w:pStyle w:val="Text6ptnachArial"/>
        <w:rPr>
          <w:rFonts w:ascii="Inter Light" w:hAnsi="Inter Light"/>
          <w:sz w:val="20"/>
        </w:rPr>
      </w:pPr>
      <w:r w:rsidRPr="00EF3130">
        <w:rPr>
          <w:rFonts w:ascii="Inter Light" w:hAnsi="Inter Light"/>
          <w:sz w:val="20"/>
        </w:rPr>
        <w:t>Hierfür erhalten Sie anbei die Berichtigungs</w:t>
      </w:r>
      <w:r w:rsidR="002A3EC3" w:rsidRPr="00EF3130">
        <w:rPr>
          <w:rFonts w:ascii="Inter Light" w:hAnsi="Inter Light"/>
          <w:sz w:val="20"/>
        </w:rPr>
        <w:t>-</w:t>
      </w:r>
      <w:r w:rsidRPr="00EF3130">
        <w:rPr>
          <w:rFonts w:ascii="Inter Light" w:hAnsi="Inter Light"/>
          <w:sz w:val="20"/>
        </w:rPr>
        <w:t>Zeichnung, die Sie in die Bekanntmachung aufnehmen sollten und später als Berichtigungs</w:t>
      </w:r>
      <w:r w:rsidR="002A3EC3" w:rsidRPr="00EF3130">
        <w:rPr>
          <w:rFonts w:ascii="Inter Light" w:hAnsi="Inter Light"/>
          <w:sz w:val="20"/>
        </w:rPr>
        <w:t>-</w:t>
      </w:r>
      <w:r w:rsidRPr="00EF3130">
        <w:rPr>
          <w:rFonts w:ascii="Inter Light" w:hAnsi="Inter Light"/>
          <w:sz w:val="20"/>
        </w:rPr>
        <w:t>Aufkleber mit Fahne auf Ihr Originalexemplar des Flächennutzungsplanes kleben sollten.</w:t>
      </w:r>
    </w:p>
    <w:p w14:paraId="76106AB4" w14:textId="77777777" w:rsidR="00EA62DD" w:rsidRDefault="00EA62DD">
      <w:pPr>
        <w:pStyle w:val="Text0ptnach"/>
      </w:pPr>
    </w:p>
    <w:p w14:paraId="2C4F3ABE" w14:textId="1F472682" w:rsidR="00387405" w:rsidRDefault="00387405" w:rsidP="0040564E">
      <w:pPr>
        <w:pStyle w:val="Text0ptnach"/>
      </w:pPr>
      <w:r w:rsidRPr="0040564E">
        <w:t xml:space="preserve">Wir möchten Sie bezüglich der Daten zu den Unterschriftenzeilen </w:t>
      </w:r>
      <w:r w:rsidR="000B6A11" w:rsidRPr="0040564E">
        <w:t xml:space="preserve">bei den endgültigen Fassungen </w:t>
      </w:r>
      <w:r w:rsidRPr="0040564E">
        <w:t>auf Folgendes hinweisen:</w:t>
      </w:r>
    </w:p>
    <w:p w14:paraId="079D167B" w14:textId="77777777" w:rsidR="007E5DD0" w:rsidRPr="0040564E" w:rsidRDefault="007E5DD0" w:rsidP="0040564E">
      <w:pPr>
        <w:pStyle w:val="Text0ptnach"/>
      </w:pPr>
    </w:p>
    <w:p w14:paraId="5D1456D0" w14:textId="6BF8C18D" w:rsidR="00387405" w:rsidRDefault="00387405" w:rsidP="0040564E">
      <w:pPr>
        <w:pStyle w:val="Text0ptnach"/>
      </w:pPr>
      <w:r w:rsidRPr="0040564E">
        <w:t xml:space="preserve">Für den Punkt "Satzung" gilt: </w:t>
      </w:r>
      <w:r w:rsidR="00776915" w:rsidRPr="00776915">
        <w:t xml:space="preserve">Das Datum für die Unterschrift muss nach Satzungsbeschluss und vor der Veröffentlichung im Amtsblatt (= </w:t>
      </w:r>
      <w:proofErr w:type="spellStart"/>
      <w:r w:rsidR="00776915" w:rsidRPr="00776915">
        <w:t>In-Kraft-treten</w:t>
      </w:r>
      <w:proofErr w:type="spellEnd"/>
      <w:r w:rsidR="00776915" w:rsidRPr="00776915">
        <w:t>) liegen.</w:t>
      </w:r>
    </w:p>
    <w:p w14:paraId="73922496" w14:textId="77777777" w:rsidR="007E5DD0" w:rsidRPr="0040564E" w:rsidRDefault="007E5DD0" w:rsidP="0040564E">
      <w:pPr>
        <w:pStyle w:val="Text0ptnach"/>
      </w:pPr>
    </w:p>
    <w:p w14:paraId="70535070" w14:textId="2EA7D21A" w:rsidR="00387405" w:rsidRPr="0040564E" w:rsidRDefault="00387405" w:rsidP="0040564E">
      <w:pPr>
        <w:pStyle w:val="Text0ptnach"/>
      </w:pPr>
      <w:r w:rsidRPr="0040564E">
        <w:t>Für den Punkt "Verfahrensvermerke</w:t>
      </w:r>
      <w:r w:rsidRPr="00EF3130">
        <w:t xml:space="preserve">" gilt: Das Datum für die Unterschrift unter den Punkten "Satzungsbeschluss" und "Ausfertigung" darf frühestens 3 Werktage </w:t>
      </w:r>
      <w:r w:rsidR="00776915" w:rsidRPr="00EF3130">
        <w:t xml:space="preserve">(übliche Frist im Rechtsverkehr) </w:t>
      </w:r>
      <w:r w:rsidRPr="00EF3130">
        <w:t>nach der Gemeinderatssitzung zum Satzungsbeschluss liegen. Das Datum für die Unterschriften ab dem Punkt "Bekanntmachung" muss dem Tag der Bekanntmachung des Satzungsbeschlusses entsprechen</w:t>
      </w:r>
      <w:r w:rsidRPr="0040564E">
        <w:t>.</w:t>
      </w:r>
    </w:p>
    <w:p w14:paraId="5B56A262" w14:textId="25A07F64" w:rsidR="00387405" w:rsidRDefault="00387405">
      <w:pPr>
        <w:pStyle w:val="Text0ptnach"/>
      </w:pPr>
    </w:p>
    <w:p w14:paraId="1943E77D" w14:textId="77777777" w:rsidR="00387405" w:rsidRDefault="00387405">
      <w:pPr>
        <w:pStyle w:val="Text0ptnach"/>
      </w:pPr>
    </w:p>
    <w:p w14:paraId="4DC1939B" w14:textId="77777777" w:rsidR="00CD3379" w:rsidRDefault="00CD3379">
      <w:pPr>
        <w:pStyle w:val="Text0ptnach"/>
      </w:pPr>
      <w:r>
        <w:t>Für Rückfragen stehe</w:t>
      </w:r>
      <w:r w:rsidR="00607D76">
        <w:t>n</w:t>
      </w:r>
      <w:r>
        <w:t xml:space="preserve"> </w:t>
      </w:r>
      <w:r w:rsidR="00607D76">
        <w:t>wir</w:t>
      </w:r>
      <w:r>
        <w:t xml:space="preserve"> Ihnen </w:t>
      </w:r>
      <w:r w:rsidR="00607D76">
        <w:t xml:space="preserve">jederzeit </w:t>
      </w:r>
      <w:r>
        <w:t xml:space="preserve">zur Verfügung. </w:t>
      </w:r>
    </w:p>
    <w:p w14:paraId="16487502" w14:textId="77777777" w:rsidR="00CD3379" w:rsidRDefault="00CD3379">
      <w:pPr>
        <w:pStyle w:val="Text0ptnach"/>
      </w:pPr>
    </w:p>
    <w:p w14:paraId="74BD7D14" w14:textId="77777777" w:rsidR="00CD3379" w:rsidRDefault="00CD3379">
      <w:pPr>
        <w:pStyle w:val="Text0ptnach"/>
      </w:pPr>
    </w:p>
    <w:p w14:paraId="247460AD" w14:textId="77777777" w:rsidR="00CD3379" w:rsidRDefault="00CD3379">
      <w:pPr>
        <w:pStyle w:val="Text0ptnach"/>
      </w:pPr>
      <w:r>
        <w:t>Mit freundlichen Grüßen</w:t>
      </w:r>
    </w:p>
    <w:p w14:paraId="1FADA2CB" w14:textId="77777777" w:rsidR="00CD3379" w:rsidRDefault="00CD3379">
      <w:pPr>
        <w:pStyle w:val="Text0ptnach"/>
      </w:pPr>
    </w:p>
    <w:p w14:paraId="634B0655" w14:textId="77777777" w:rsidR="00CD3379" w:rsidRDefault="00CD3379">
      <w:pPr>
        <w:pStyle w:val="Text0ptnach"/>
      </w:pPr>
    </w:p>
    <w:p w14:paraId="503EDABF" w14:textId="77777777" w:rsidR="00CD3379" w:rsidRDefault="00CD3379">
      <w:pPr>
        <w:pStyle w:val="Text0ptnach"/>
      </w:pPr>
    </w:p>
    <w:sectPr w:rsidR="00CD3379" w:rsidSect="002662B4">
      <w:footerReference w:type="default" r:id="rId7"/>
      <w:headerReference w:type="first" r:id="rId8"/>
      <w:footerReference w:type="first" r:id="rId9"/>
      <w:pgSz w:w="11907" w:h="16840" w:code="9"/>
      <w:pgMar w:top="1418" w:right="2835" w:bottom="1701" w:left="1418" w:header="1701" w:footer="454" w:gutter="0"/>
      <w:cols w:space="720"/>
      <w:titlePg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88C01" w14:textId="77777777" w:rsidR="00676BAF" w:rsidRDefault="00676BAF">
      <w:r>
        <w:separator/>
      </w:r>
    </w:p>
  </w:endnote>
  <w:endnote w:type="continuationSeparator" w:id="0">
    <w:p w14:paraId="0CE2E4D1" w14:textId="77777777" w:rsidR="00676BAF" w:rsidRDefault="0067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 Light">
    <w:panose1 w:val="020B0502030000000004"/>
    <w:charset w:val="00"/>
    <w:family w:val="swiss"/>
    <w:pitch w:val="variable"/>
    <w:sig w:usb0="E00002FF" w:usb1="1200A1FF" w:usb2="00000001" w:usb3="00000000" w:csb0="0000019F" w:csb1="00000000"/>
  </w:font>
  <w:font w:name="Inter">
    <w:panose1 w:val="020B0502030000000004"/>
    <w:charset w:val="00"/>
    <w:family w:val="swiss"/>
    <w:pitch w:val="variable"/>
    <w:sig w:usb0="E00002FF" w:usb1="1200A1FF" w:usb2="00000001" w:usb3="00000000" w:csb0="0000019F" w:csb1="00000000"/>
  </w:font>
  <w:font w:name="Futura MdCn BT">
    <w:panose1 w:val="020B0506020204030203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Cn BT">
    <w:panose1 w:val="020B0408020204030204"/>
    <w:charset w:val="00"/>
    <w:family w:val="swiss"/>
    <w:pitch w:val="variable"/>
    <w:sig w:usb0="800000AF" w:usb1="10002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D91E" w14:textId="3925E0A2" w:rsidR="002662B4" w:rsidRDefault="002662B4" w:rsidP="002662B4">
    <w:pPr>
      <w:tabs>
        <w:tab w:val="right" w:pos="9781"/>
      </w:tabs>
      <w:spacing w:line="192" w:lineRule="auto"/>
      <w:ind w:right="79"/>
      <w:rPr>
        <w:color w:val="363942"/>
        <w:sz w:val="18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0EAAFE6B" wp14:editId="6D1426EA">
          <wp:simplePos x="0" y="0"/>
          <wp:positionH relativeFrom="margin">
            <wp:align>left</wp:align>
          </wp:positionH>
          <wp:positionV relativeFrom="paragraph">
            <wp:posOffset>101600</wp:posOffset>
          </wp:positionV>
          <wp:extent cx="4842510" cy="237490"/>
          <wp:effectExtent l="0" t="0" r="0" b="0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25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14:paraId="2AA847BD" w14:textId="77777777" w:rsidR="002662B4" w:rsidRDefault="002662B4" w:rsidP="002662B4">
    <w:pPr>
      <w:tabs>
        <w:tab w:val="right" w:pos="9781"/>
      </w:tabs>
      <w:spacing w:line="192" w:lineRule="auto"/>
      <w:ind w:right="79"/>
      <w:rPr>
        <w:color w:val="363942"/>
        <w:sz w:val="18"/>
      </w:rPr>
    </w:pPr>
    <w:r>
      <w:rPr>
        <w:color w:val="363942"/>
        <w:sz w:val="18"/>
      </w:rPr>
      <w:t xml:space="preserve">Seite </w:t>
    </w:r>
    <w:r>
      <w:rPr>
        <w:color w:val="363942"/>
        <w:sz w:val="18"/>
      </w:rPr>
      <w:fldChar w:fldCharType="begin"/>
    </w:r>
    <w:r>
      <w:rPr>
        <w:color w:val="363942"/>
        <w:sz w:val="18"/>
      </w:rPr>
      <w:instrText xml:space="preserve"> PAGE </w:instrText>
    </w:r>
    <w:r>
      <w:rPr>
        <w:color w:val="363942"/>
        <w:sz w:val="18"/>
      </w:rPr>
      <w:fldChar w:fldCharType="separate"/>
    </w:r>
    <w:r>
      <w:rPr>
        <w:color w:val="363942"/>
        <w:sz w:val="18"/>
      </w:rPr>
      <w:t>1</w:t>
    </w:r>
    <w:r>
      <w:rPr>
        <w:color w:val="363942"/>
        <w:sz w:val="18"/>
      </w:rPr>
      <w:fldChar w:fldCharType="end"/>
    </w:r>
    <w:r>
      <w:rPr>
        <w:color w:val="363942"/>
        <w:sz w:val="18"/>
      </w:rPr>
      <w:t xml:space="preserve"> von </w:t>
    </w:r>
    <w:r>
      <w:rPr>
        <w:color w:val="363942"/>
        <w:sz w:val="18"/>
      </w:rPr>
      <w:fldChar w:fldCharType="begin"/>
    </w:r>
    <w:r>
      <w:rPr>
        <w:color w:val="363942"/>
        <w:sz w:val="18"/>
      </w:rPr>
      <w:instrText xml:space="preserve"> NUMPAGES  </w:instrText>
    </w:r>
    <w:r>
      <w:rPr>
        <w:color w:val="363942"/>
        <w:sz w:val="18"/>
      </w:rPr>
      <w:fldChar w:fldCharType="separate"/>
    </w:r>
    <w:r>
      <w:rPr>
        <w:color w:val="363942"/>
        <w:sz w:val="18"/>
      </w:rPr>
      <w:t>3</w:t>
    </w:r>
    <w:r>
      <w:rPr>
        <w:color w:val="363942"/>
        <w:sz w:val="18"/>
      </w:rPr>
      <w:fldChar w:fldCharType="end"/>
    </w:r>
  </w:p>
  <w:p w14:paraId="14D4F075" w14:textId="78077C22" w:rsidR="002662B4" w:rsidRDefault="002662B4" w:rsidP="002662B4">
    <w:pPr>
      <w:pStyle w:val="Fuzeile"/>
      <w:tabs>
        <w:tab w:val="clear" w:pos="4536"/>
        <w:tab w:val="left" w:pos="1701"/>
        <w:tab w:val="left" w:pos="3544"/>
        <w:tab w:val="left" w:pos="6237"/>
      </w:tabs>
      <w:spacing w:before="20"/>
      <w:rPr>
        <w:rFonts w:cs="Arial"/>
        <w:color w:val="353942"/>
        <w:szCs w:val="16"/>
      </w:rPr>
    </w:pPr>
    <w:r>
      <w:rPr>
        <w:noProof/>
        <w:sz w:val="13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50EF118E" wp14:editId="2198A53B">
              <wp:simplePos x="0" y="0"/>
              <wp:positionH relativeFrom="column">
                <wp:posOffset>5028565</wp:posOffset>
              </wp:positionH>
              <wp:positionV relativeFrom="page">
                <wp:posOffset>9132570</wp:posOffset>
              </wp:positionV>
              <wp:extent cx="1490345" cy="9144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034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E8167BF" w14:textId="77777777" w:rsidR="002662B4" w:rsidRDefault="002662B4" w:rsidP="002662B4">
                          <w:pPr>
                            <w:spacing w:line="220" w:lineRule="exact"/>
                            <w:rPr>
                              <w:spacing w:val="-8"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8"/>
                              <w:sz w:val="16"/>
                              <w:szCs w:val="16"/>
                            </w:rPr>
                            <w:t>Am Schönbühl 1</w:t>
                          </w:r>
                        </w:p>
                        <w:p w14:paraId="4576118F" w14:textId="77777777" w:rsidR="002662B4" w:rsidRDefault="002662B4" w:rsidP="002662B4">
                          <w:pPr>
                            <w:spacing w:line="220" w:lineRule="exact"/>
                            <w:rPr>
                              <w:spacing w:val="-8"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8"/>
                              <w:sz w:val="16"/>
                              <w:szCs w:val="16"/>
                            </w:rPr>
                            <w:t>88131 Lindau (B)</w:t>
                          </w:r>
                        </w:p>
                        <w:p w14:paraId="5D8C6880" w14:textId="77777777" w:rsidR="002662B4" w:rsidRDefault="002662B4" w:rsidP="002662B4">
                          <w:pPr>
                            <w:spacing w:line="220" w:lineRule="exact"/>
                            <w:rPr>
                              <w:spacing w:val="-8"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8"/>
                              <w:sz w:val="16"/>
                              <w:szCs w:val="16"/>
                            </w:rPr>
                            <w:t>tel.: 0 83 82/2 74 05-0</w:t>
                          </w:r>
                        </w:p>
                        <w:p w14:paraId="6E91D043" w14:textId="77777777" w:rsidR="002662B4" w:rsidRPr="00776915" w:rsidRDefault="002662B4" w:rsidP="002662B4">
                          <w:pPr>
                            <w:spacing w:line="220" w:lineRule="exact"/>
                            <w:rPr>
                              <w:spacing w:val="-8"/>
                              <w:sz w:val="16"/>
                              <w:szCs w:val="16"/>
                              <w:lang w:val="en-US"/>
                            </w:rPr>
                          </w:pPr>
                          <w:r w:rsidRPr="00776915">
                            <w:rPr>
                              <w:spacing w:val="-8"/>
                              <w:sz w:val="16"/>
                              <w:szCs w:val="16"/>
                              <w:lang w:val="en-US"/>
                            </w:rPr>
                            <w:t xml:space="preserve">fax: 0 83 82/2 74 05-99 </w:t>
                          </w:r>
                        </w:p>
                        <w:p w14:paraId="6AEF8B68" w14:textId="77777777" w:rsidR="002662B4" w:rsidRPr="00776915" w:rsidRDefault="002662B4" w:rsidP="002662B4">
                          <w:pPr>
                            <w:spacing w:line="220" w:lineRule="exact"/>
                            <w:rPr>
                              <w:spacing w:val="-8"/>
                              <w:sz w:val="16"/>
                              <w:szCs w:val="16"/>
                              <w:lang w:val="en-US"/>
                            </w:rPr>
                          </w:pPr>
                          <w:r w:rsidRPr="00776915">
                            <w:rPr>
                              <w:spacing w:val="-8"/>
                              <w:sz w:val="16"/>
                              <w:szCs w:val="16"/>
                              <w:lang w:val="en-US"/>
                            </w:rPr>
                            <w:t>www.sieberconsult.eu    </w:t>
                          </w:r>
                        </w:p>
                        <w:p w14:paraId="02C3F25F" w14:textId="77777777" w:rsidR="002662B4" w:rsidRPr="00776915" w:rsidRDefault="002662B4" w:rsidP="002662B4">
                          <w:pPr>
                            <w:spacing w:line="220" w:lineRule="exact"/>
                            <w:rPr>
                              <w:spacing w:val="-8"/>
                              <w:sz w:val="16"/>
                              <w:szCs w:val="16"/>
                              <w:lang w:val="en-US"/>
                            </w:rPr>
                          </w:pPr>
                          <w:r w:rsidRPr="00776915">
                            <w:rPr>
                              <w:spacing w:val="-8"/>
                              <w:sz w:val="16"/>
                              <w:szCs w:val="16"/>
                              <w:lang w:val="en-US"/>
                            </w:rPr>
                            <w:t>e-mail: info@sieberconsult.eu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0EF118E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395.95pt;margin-top:719.1pt;width:117.3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" filled="f" stroked="f">
              <v:textbox>
                <w:txbxContent>
                  <w:p w14:paraId="7E8167BF" w14:textId="77777777" w:rsidR="002662B4" w:rsidRDefault="002662B4" w:rsidP="002662B4">
                    <w:pPr>
                      <w:spacing w:line="220" w:lineRule="exact"/>
                      <w:rPr>
                        <w:spacing w:val="-8"/>
                        <w:sz w:val="16"/>
                        <w:szCs w:val="16"/>
                      </w:rPr>
                    </w:pPr>
                    <w:r>
                      <w:rPr>
                        <w:spacing w:val="-8"/>
                        <w:sz w:val="16"/>
                        <w:szCs w:val="16"/>
                      </w:rPr>
                      <w:t>Am Schönbühl 1</w:t>
                    </w:r>
                  </w:p>
                  <w:p w14:paraId="4576118F" w14:textId="77777777" w:rsidR="002662B4" w:rsidRDefault="002662B4" w:rsidP="002662B4">
                    <w:pPr>
                      <w:spacing w:line="220" w:lineRule="exact"/>
                      <w:rPr>
                        <w:spacing w:val="-8"/>
                        <w:sz w:val="16"/>
                        <w:szCs w:val="16"/>
                      </w:rPr>
                    </w:pPr>
                    <w:r>
                      <w:rPr>
                        <w:spacing w:val="-8"/>
                        <w:sz w:val="16"/>
                        <w:szCs w:val="16"/>
                      </w:rPr>
                      <w:t>88131 Lindau (B)</w:t>
                    </w:r>
                  </w:p>
                  <w:p w14:paraId="5D8C6880" w14:textId="77777777" w:rsidR="002662B4" w:rsidRDefault="002662B4" w:rsidP="002662B4">
                    <w:pPr>
                      <w:spacing w:line="220" w:lineRule="exact"/>
                      <w:rPr>
                        <w:spacing w:val="-8"/>
                        <w:sz w:val="16"/>
                        <w:szCs w:val="16"/>
                      </w:rPr>
                    </w:pPr>
                    <w:r>
                      <w:rPr>
                        <w:spacing w:val="-8"/>
                        <w:sz w:val="16"/>
                        <w:szCs w:val="16"/>
                      </w:rPr>
                      <w:t>tel.: 0 83 82/2 74 05-0</w:t>
                    </w:r>
                  </w:p>
                  <w:p w14:paraId="6E91D043" w14:textId="77777777" w:rsidR="002662B4" w:rsidRPr="00776915" w:rsidRDefault="002662B4" w:rsidP="002662B4">
                    <w:pPr>
                      <w:spacing w:line="220" w:lineRule="exact"/>
                      <w:rPr>
                        <w:spacing w:val="-8"/>
                        <w:sz w:val="16"/>
                        <w:szCs w:val="16"/>
                        <w:lang w:val="en-US"/>
                      </w:rPr>
                    </w:pPr>
                    <w:r w:rsidRPr="00776915">
                      <w:rPr>
                        <w:spacing w:val="-8"/>
                        <w:sz w:val="16"/>
                        <w:szCs w:val="16"/>
                        <w:lang w:val="en-US"/>
                      </w:rPr>
                      <w:t xml:space="preserve">fax: 0 83 82/2 74 05-99 </w:t>
                    </w:r>
                  </w:p>
                  <w:p w14:paraId="6AEF8B68" w14:textId="77777777" w:rsidR="002662B4" w:rsidRPr="00776915" w:rsidRDefault="002662B4" w:rsidP="002662B4">
                    <w:pPr>
                      <w:spacing w:line="220" w:lineRule="exact"/>
                      <w:rPr>
                        <w:spacing w:val="-8"/>
                        <w:sz w:val="16"/>
                        <w:szCs w:val="16"/>
                        <w:lang w:val="en-US"/>
                      </w:rPr>
                    </w:pPr>
                    <w:r w:rsidRPr="00776915">
                      <w:rPr>
                        <w:spacing w:val="-8"/>
                        <w:sz w:val="16"/>
                        <w:szCs w:val="16"/>
                        <w:lang w:val="en-US"/>
                      </w:rPr>
                      <w:t>www.sieberconsult.eu    </w:t>
                    </w:r>
                  </w:p>
                  <w:p w14:paraId="02C3F25F" w14:textId="77777777" w:rsidR="002662B4" w:rsidRPr="00776915" w:rsidRDefault="002662B4" w:rsidP="002662B4">
                    <w:pPr>
                      <w:spacing w:line="220" w:lineRule="exact"/>
                      <w:rPr>
                        <w:spacing w:val="-8"/>
                        <w:sz w:val="16"/>
                        <w:szCs w:val="16"/>
                        <w:lang w:val="en-US"/>
                      </w:rPr>
                    </w:pPr>
                    <w:r w:rsidRPr="00776915">
                      <w:rPr>
                        <w:spacing w:val="-8"/>
                        <w:sz w:val="16"/>
                        <w:szCs w:val="16"/>
                        <w:lang w:val="en-US"/>
                      </w:rPr>
                      <w:t>e-mail: info@sieberconsult.eu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604DF" w14:textId="7C22334A" w:rsidR="002662B4" w:rsidRDefault="002662B4" w:rsidP="002662B4">
    <w:pPr>
      <w:tabs>
        <w:tab w:val="right" w:pos="9781"/>
      </w:tabs>
      <w:spacing w:line="192" w:lineRule="auto"/>
      <w:ind w:right="79"/>
      <w:rPr>
        <w:color w:val="363942"/>
        <w:sz w:val="1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0DBF6A40" wp14:editId="481F8445">
          <wp:simplePos x="0" y="0"/>
          <wp:positionH relativeFrom="margin">
            <wp:align>left</wp:align>
          </wp:positionH>
          <wp:positionV relativeFrom="paragraph">
            <wp:posOffset>101600</wp:posOffset>
          </wp:positionV>
          <wp:extent cx="4842510" cy="237490"/>
          <wp:effectExtent l="0" t="0" r="0" b="0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25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14:paraId="2E05CF8E" w14:textId="77777777" w:rsidR="002662B4" w:rsidRDefault="002662B4" w:rsidP="002662B4">
    <w:pPr>
      <w:tabs>
        <w:tab w:val="right" w:pos="9781"/>
      </w:tabs>
      <w:spacing w:line="192" w:lineRule="auto"/>
      <w:ind w:right="79"/>
      <w:rPr>
        <w:color w:val="363942"/>
        <w:sz w:val="18"/>
      </w:rPr>
    </w:pPr>
    <w:r>
      <w:rPr>
        <w:color w:val="363942"/>
        <w:sz w:val="18"/>
      </w:rPr>
      <w:t xml:space="preserve">Seite </w:t>
    </w:r>
    <w:r>
      <w:rPr>
        <w:color w:val="363942"/>
        <w:sz w:val="18"/>
      </w:rPr>
      <w:fldChar w:fldCharType="begin"/>
    </w:r>
    <w:r>
      <w:rPr>
        <w:color w:val="363942"/>
        <w:sz w:val="18"/>
      </w:rPr>
      <w:instrText xml:space="preserve"> PAGE </w:instrText>
    </w:r>
    <w:r>
      <w:rPr>
        <w:color w:val="363942"/>
        <w:sz w:val="18"/>
      </w:rPr>
      <w:fldChar w:fldCharType="separate"/>
    </w:r>
    <w:r>
      <w:rPr>
        <w:color w:val="363942"/>
        <w:sz w:val="18"/>
      </w:rPr>
      <w:t>1</w:t>
    </w:r>
    <w:r>
      <w:rPr>
        <w:color w:val="363942"/>
        <w:sz w:val="18"/>
      </w:rPr>
      <w:fldChar w:fldCharType="end"/>
    </w:r>
    <w:r>
      <w:rPr>
        <w:color w:val="363942"/>
        <w:sz w:val="18"/>
      </w:rPr>
      <w:t xml:space="preserve"> von </w:t>
    </w:r>
    <w:r>
      <w:rPr>
        <w:color w:val="363942"/>
        <w:sz w:val="18"/>
      </w:rPr>
      <w:fldChar w:fldCharType="begin"/>
    </w:r>
    <w:r>
      <w:rPr>
        <w:color w:val="363942"/>
        <w:sz w:val="18"/>
      </w:rPr>
      <w:instrText xml:space="preserve"> NUMPAGES  </w:instrText>
    </w:r>
    <w:r>
      <w:rPr>
        <w:color w:val="363942"/>
        <w:sz w:val="18"/>
      </w:rPr>
      <w:fldChar w:fldCharType="separate"/>
    </w:r>
    <w:r>
      <w:rPr>
        <w:color w:val="363942"/>
        <w:sz w:val="18"/>
      </w:rPr>
      <w:t>3</w:t>
    </w:r>
    <w:r>
      <w:rPr>
        <w:color w:val="363942"/>
        <w:sz w:val="18"/>
      </w:rPr>
      <w:fldChar w:fldCharType="end"/>
    </w:r>
  </w:p>
  <w:p w14:paraId="2FF84DD5" w14:textId="4D69D6C4" w:rsidR="002662B4" w:rsidRDefault="002662B4" w:rsidP="002662B4">
    <w:pPr>
      <w:pStyle w:val="Fuzeile"/>
      <w:tabs>
        <w:tab w:val="clear" w:pos="4536"/>
        <w:tab w:val="left" w:pos="1701"/>
        <w:tab w:val="left" w:pos="3544"/>
        <w:tab w:val="left" w:pos="6237"/>
      </w:tabs>
      <w:spacing w:before="20"/>
      <w:rPr>
        <w:rFonts w:cs="Arial"/>
        <w:color w:val="353942"/>
        <w:szCs w:val="16"/>
      </w:rPr>
    </w:pPr>
    <w:r>
      <w:rPr>
        <w:noProof/>
        <w:sz w:val="13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035BC995" wp14:editId="49794C1D">
              <wp:simplePos x="0" y="0"/>
              <wp:positionH relativeFrom="column">
                <wp:posOffset>5028565</wp:posOffset>
              </wp:positionH>
              <wp:positionV relativeFrom="page">
                <wp:posOffset>9132570</wp:posOffset>
              </wp:positionV>
              <wp:extent cx="1490345" cy="914400"/>
              <wp:effectExtent l="0" t="0" r="0" b="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034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35112AC" w14:textId="77777777" w:rsidR="002662B4" w:rsidRDefault="002662B4" w:rsidP="002662B4">
                          <w:pPr>
                            <w:spacing w:line="220" w:lineRule="exact"/>
                            <w:rPr>
                              <w:spacing w:val="-8"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8"/>
                              <w:sz w:val="16"/>
                              <w:szCs w:val="16"/>
                            </w:rPr>
                            <w:t>Am Schönbühl 1</w:t>
                          </w:r>
                        </w:p>
                        <w:p w14:paraId="08463D82" w14:textId="77777777" w:rsidR="002662B4" w:rsidRDefault="002662B4" w:rsidP="002662B4">
                          <w:pPr>
                            <w:spacing w:line="220" w:lineRule="exact"/>
                            <w:rPr>
                              <w:spacing w:val="-8"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8"/>
                              <w:sz w:val="16"/>
                              <w:szCs w:val="16"/>
                            </w:rPr>
                            <w:t>88131 Lindau (B)</w:t>
                          </w:r>
                        </w:p>
                        <w:p w14:paraId="09B262CC" w14:textId="77777777" w:rsidR="002662B4" w:rsidRDefault="002662B4" w:rsidP="002662B4">
                          <w:pPr>
                            <w:spacing w:line="220" w:lineRule="exact"/>
                            <w:rPr>
                              <w:spacing w:val="-8"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8"/>
                              <w:sz w:val="16"/>
                              <w:szCs w:val="16"/>
                            </w:rPr>
                            <w:t>tel.: 0 83 82/2 74 05-0</w:t>
                          </w:r>
                        </w:p>
                        <w:p w14:paraId="1B84D2ED" w14:textId="77777777" w:rsidR="002662B4" w:rsidRPr="00776915" w:rsidRDefault="002662B4" w:rsidP="002662B4">
                          <w:pPr>
                            <w:spacing w:line="220" w:lineRule="exact"/>
                            <w:rPr>
                              <w:spacing w:val="-8"/>
                              <w:sz w:val="16"/>
                              <w:szCs w:val="16"/>
                              <w:lang w:val="en-US"/>
                            </w:rPr>
                          </w:pPr>
                          <w:r w:rsidRPr="00776915">
                            <w:rPr>
                              <w:spacing w:val="-8"/>
                              <w:sz w:val="16"/>
                              <w:szCs w:val="16"/>
                              <w:lang w:val="en-US"/>
                            </w:rPr>
                            <w:t xml:space="preserve">fax: 0 83 82/2 74 05-99 </w:t>
                          </w:r>
                        </w:p>
                        <w:p w14:paraId="519C8505" w14:textId="77777777" w:rsidR="002662B4" w:rsidRPr="00776915" w:rsidRDefault="002662B4" w:rsidP="002662B4">
                          <w:pPr>
                            <w:spacing w:line="220" w:lineRule="exact"/>
                            <w:rPr>
                              <w:spacing w:val="-8"/>
                              <w:sz w:val="16"/>
                              <w:szCs w:val="16"/>
                              <w:lang w:val="en-US"/>
                            </w:rPr>
                          </w:pPr>
                          <w:r w:rsidRPr="00776915">
                            <w:rPr>
                              <w:spacing w:val="-8"/>
                              <w:sz w:val="16"/>
                              <w:szCs w:val="16"/>
                              <w:lang w:val="en-US"/>
                            </w:rPr>
                            <w:t>www.sieberconsult.eu    </w:t>
                          </w:r>
                        </w:p>
                        <w:p w14:paraId="7CA7F01F" w14:textId="77777777" w:rsidR="002662B4" w:rsidRPr="00776915" w:rsidRDefault="002662B4" w:rsidP="002662B4">
                          <w:pPr>
                            <w:spacing w:line="220" w:lineRule="exact"/>
                            <w:rPr>
                              <w:spacing w:val="-8"/>
                              <w:sz w:val="16"/>
                              <w:szCs w:val="16"/>
                              <w:lang w:val="en-US"/>
                            </w:rPr>
                          </w:pPr>
                          <w:r w:rsidRPr="00776915">
                            <w:rPr>
                              <w:spacing w:val="-8"/>
                              <w:sz w:val="16"/>
                              <w:szCs w:val="16"/>
                              <w:lang w:val="en-US"/>
                            </w:rPr>
                            <w:t>e-mail: info@sieberconsult.eu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035BC995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7" type="#_x0000_t202" style="position:absolute;margin-left:395.95pt;margin-top:719.1pt;width:117.3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" filled="f" stroked="f">
              <v:textbox>
                <w:txbxContent>
                  <w:p w14:paraId="735112AC" w14:textId="77777777" w:rsidR="002662B4" w:rsidRDefault="002662B4" w:rsidP="002662B4">
                    <w:pPr>
                      <w:spacing w:line="220" w:lineRule="exact"/>
                      <w:rPr>
                        <w:spacing w:val="-8"/>
                        <w:sz w:val="16"/>
                        <w:szCs w:val="16"/>
                      </w:rPr>
                    </w:pPr>
                    <w:r>
                      <w:rPr>
                        <w:spacing w:val="-8"/>
                        <w:sz w:val="16"/>
                        <w:szCs w:val="16"/>
                      </w:rPr>
                      <w:t>Am Schönbühl 1</w:t>
                    </w:r>
                  </w:p>
                  <w:p w14:paraId="08463D82" w14:textId="77777777" w:rsidR="002662B4" w:rsidRDefault="002662B4" w:rsidP="002662B4">
                    <w:pPr>
                      <w:spacing w:line="220" w:lineRule="exact"/>
                      <w:rPr>
                        <w:spacing w:val="-8"/>
                        <w:sz w:val="16"/>
                        <w:szCs w:val="16"/>
                      </w:rPr>
                    </w:pPr>
                    <w:r>
                      <w:rPr>
                        <w:spacing w:val="-8"/>
                        <w:sz w:val="16"/>
                        <w:szCs w:val="16"/>
                      </w:rPr>
                      <w:t>88131 Lindau (B)</w:t>
                    </w:r>
                  </w:p>
                  <w:p w14:paraId="09B262CC" w14:textId="77777777" w:rsidR="002662B4" w:rsidRDefault="002662B4" w:rsidP="002662B4">
                    <w:pPr>
                      <w:spacing w:line="220" w:lineRule="exact"/>
                      <w:rPr>
                        <w:spacing w:val="-8"/>
                        <w:sz w:val="16"/>
                        <w:szCs w:val="16"/>
                      </w:rPr>
                    </w:pPr>
                    <w:r>
                      <w:rPr>
                        <w:spacing w:val="-8"/>
                        <w:sz w:val="16"/>
                        <w:szCs w:val="16"/>
                      </w:rPr>
                      <w:t>tel.: 0 83 82/2 74 05-0</w:t>
                    </w:r>
                  </w:p>
                  <w:p w14:paraId="1B84D2ED" w14:textId="77777777" w:rsidR="002662B4" w:rsidRPr="00776915" w:rsidRDefault="002662B4" w:rsidP="002662B4">
                    <w:pPr>
                      <w:spacing w:line="220" w:lineRule="exact"/>
                      <w:rPr>
                        <w:spacing w:val="-8"/>
                        <w:sz w:val="16"/>
                        <w:szCs w:val="16"/>
                        <w:lang w:val="en-US"/>
                      </w:rPr>
                    </w:pPr>
                    <w:r w:rsidRPr="00776915">
                      <w:rPr>
                        <w:spacing w:val="-8"/>
                        <w:sz w:val="16"/>
                        <w:szCs w:val="16"/>
                        <w:lang w:val="en-US"/>
                      </w:rPr>
                      <w:t xml:space="preserve">fax: 0 83 82/2 74 05-99 </w:t>
                    </w:r>
                  </w:p>
                  <w:p w14:paraId="519C8505" w14:textId="77777777" w:rsidR="002662B4" w:rsidRPr="00776915" w:rsidRDefault="002662B4" w:rsidP="002662B4">
                    <w:pPr>
                      <w:spacing w:line="220" w:lineRule="exact"/>
                      <w:rPr>
                        <w:spacing w:val="-8"/>
                        <w:sz w:val="16"/>
                        <w:szCs w:val="16"/>
                        <w:lang w:val="en-US"/>
                      </w:rPr>
                    </w:pPr>
                    <w:r w:rsidRPr="00776915">
                      <w:rPr>
                        <w:spacing w:val="-8"/>
                        <w:sz w:val="16"/>
                        <w:szCs w:val="16"/>
                        <w:lang w:val="en-US"/>
                      </w:rPr>
                      <w:t>www.sieberconsult.eu    </w:t>
                    </w:r>
                  </w:p>
                  <w:p w14:paraId="7CA7F01F" w14:textId="77777777" w:rsidR="002662B4" w:rsidRPr="00776915" w:rsidRDefault="002662B4" w:rsidP="002662B4">
                    <w:pPr>
                      <w:spacing w:line="220" w:lineRule="exact"/>
                      <w:rPr>
                        <w:spacing w:val="-8"/>
                        <w:sz w:val="16"/>
                        <w:szCs w:val="16"/>
                        <w:lang w:val="en-US"/>
                      </w:rPr>
                    </w:pPr>
                    <w:r w:rsidRPr="00776915">
                      <w:rPr>
                        <w:spacing w:val="-8"/>
                        <w:sz w:val="16"/>
                        <w:szCs w:val="16"/>
                        <w:lang w:val="en-US"/>
                      </w:rPr>
                      <w:t>e-mail: info@sieberconsult.eu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1DBED" w14:textId="77777777" w:rsidR="00676BAF" w:rsidRDefault="00676BAF">
      <w:r>
        <w:separator/>
      </w:r>
    </w:p>
  </w:footnote>
  <w:footnote w:type="continuationSeparator" w:id="0">
    <w:p w14:paraId="205DAF95" w14:textId="77777777" w:rsidR="00676BAF" w:rsidRDefault="00676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43E8" w14:textId="77777777" w:rsidR="00B66FB1" w:rsidRPr="006975E9" w:rsidRDefault="00B66FB1" w:rsidP="00B66FB1">
    <w:pPr>
      <w:spacing w:after="120" w:line="240" w:lineRule="auto"/>
      <w:rPr>
        <w:rFonts w:eastAsiaTheme="minorHAnsi" w:cstheme="minorBidi"/>
        <w:color w:val="auto"/>
        <w:szCs w:val="22"/>
        <w:lang w:eastAsia="en-US"/>
      </w:rPr>
    </w:pPr>
    <w:bookmarkStart w:id="1" w:name="_Hlk88136217"/>
    <w:bookmarkStart w:id="2" w:name="_Hlk88136218"/>
    <w:bookmarkStart w:id="3" w:name="_Hlk88136222"/>
    <w:bookmarkStart w:id="4" w:name="_Hlk88136223"/>
    <w:bookmarkStart w:id="5" w:name="_Hlk88136271"/>
    <w:bookmarkStart w:id="6" w:name="_Hlk88136272"/>
  </w:p>
  <w:p w14:paraId="19BEF233" w14:textId="77777777" w:rsidR="00B66FB1" w:rsidRPr="006975E9" w:rsidRDefault="00B66FB1" w:rsidP="00B66FB1">
    <w:pPr>
      <w:spacing w:after="120" w:line="240" w:lineRule="auto"/>
      <w:rPr>
        <w:rFonts w:eastAsiaTheme="minorHAnsi" w:cstheme="minorBidi"/>
        <w:color w:val="auto"/>
        <w:szCs w:val="22"/>
        <w:lang w:eastAsia="en-US"/>
      </w:rPr>
    </w:pPr>
  </w:p>
  <w:p w14:paraId="4D5E5CFA" w14:textId="77777777" w:rsidR="00B66FB1" w:rsidRPr="00075970" w:rsidRDefault="00B66FB1" w:rsidP="00B66FB1">
    <w:pPr>
      <w:spacing w:after="120" w:line="240" w:lineRule="auto"/>
      <w:rPr>
        <w:sz w:val="2"/>
        <w:szCs w:val="2"/>
      </w:rPr>
    </w:pPr>
  </w:p>
  <w:p w14:paraId="3821C37B" w14:textId="732B458B" w:rsidR="00B66FB1" w:rsidRPr="0069385B" w:rsidRDefault="00B66FB1" w:rsidP="00B66FB1">
    <w:pPr>
      <w:pStyle w:val="Kopfzeile"/>
      <w:rPr>
        <w:rFonts w:eastAsiaTheme="minorHAnsi" w:cstheme="minorBidi"/>
        <w:color w:val="auto"/>
        <w:sz w:val="14"/>
        <w:szCs w:val="14"/>
        <w:lang w:eastAsia="en-US"/>
      </w:rPr>
    </w:pPr>
    <w:bookmarkStart w:id="7" w:name="_Hlk86912222"/>
    <w:bookmarkStart w:id="8" w:name="_Hlk86912223"/>
    <w:r w:rsidRPr="006975E9">
      <w:rPr>
        <w:rFonts w:eastAsiaTheme="minorHAnsi" w:cstheme="minorBidi"/>
        <w:color w:val="auto"/>
        <w:sz w:val="14"/>
        <w:szCs w:val="14"/>
        <w:lang w:eastAsia="en-US"/>
      </w:rPr>
      <w:t xml:space="preserve">Sieber Consult </w:t>
    </w:r>
    <w:r w:rsidR="002662B4">
      <w:rPr>
        <w:rFonts w:eastAsiaTheme="minorHAnsi" w:cstheme="minorBidi"/>
        <w:color w:val="auto"/>
        <w:sz w:val="14"/>
        <w:szCs w:val="14"/>
        <w:lang w:eastAsia="en-US"/>
      </w:rPr>
      <w:t xml:space="preserve">GmbH </w:t>
    </w:r>
    <w:r w:rsidRPr="006975E9">
      <w:rPr>
        <w:rFonts w:eastAsiaTheme="minorHAnsi" w:cstheme="minorBidi"/>
        <w:color w:val="auto"/>
        <w:sz w:val="14"/>
        <w:szCs w:val="14"/>
        <w:lang w:eastAsia="en-US"/>
      </w:rPr>
      <w:t>| Am Schönbühl 1 | 88131 Lindau</w:t>
    </w:r>
    <w:bookmarkEnd w:id="7"/>
    <w:bookmarkEnd w:id="8"/>
    <w:r w:rsidRPr="006975E9">
      <w:rPr>
        <w:rFonts w:eastAsiaTheme="minorHAnsi" w:cstheme="minorBidi"/>
        <w:noProof/>
        <w:color w:val="auto"/>
        <w:sz w:val="14"/>
        <w:szCs w:val="14"/>
        <w:lang w:eastAsia="en-US"/>
      </w:rPr>
      <w:drawing>
        <wp:anchor distT="0" distB="0" distL="114300" distR="114300" simplePos="0" relativeHeight="251659264" behindDoc="0" locked="0" layoutInCell="1" allowOverlap="1" wp14:anchorId="0255054D" wp14:editId="12B9169E">
          <wp:simplePos x="0" y="0"/>
          <wp:positionH relativeFrom="page">
            <wp:posOffset>902335</wp:posOffset>
          </wp:positionH>
          <wp:positionV relativeFrom="margin">
            <wp:posOffset>-1278255</wp:posOffset>
          </wp:positionV>
          <wp:extent cx="6111240" cy="525145"/>
          <wp:effectExtent l="0" t="0" r="3810" b="8255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1240" cy="52514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bookmarkEnd w:id="1"/>
    <w:bookmarkEnd w:id="2"/>
    <w:bookmarkEnd w:id="3"/>
    <w:bookmarkEnd w:id="4"/>
    <w:bookmarkEnd w:id="5"/>
    <w:bookmarkEnd w:id="6"/>
    <w:r w:rsidR="002662B4">
      <w:rPr>
        <w:rFonts w:eastAsiaTheme="minorHAnsi" w:cstheme="minorBidi"/>
        <w:color w:val="auto"/>
        <w:sz w:val="14"/>
        <w:szCs w:val="14"/>
        <w:lang w:eastAsia="en-US"/>
      </w:rPr>
      <w:t> (B)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B3C56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D60C4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D7CA8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B149E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B96F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A64E8406"/>
    <w:lvl w:ilvl="0">
      <w:start w:val="1"/>
      <w:numFmt w:val="decimal"/>
      <w:pStyle w:val="berschrift1"/>
      <w:lvlText w:val="%1."/>
      <w:legacy w:legacy="1" w:legacySpace="142" w:legacyIndent="0"/>
      <w:lvlJc w:val="left"/>
      <w:pPr>
        <w:ind w:left="709" w:firstLine="0"/>
      </w:pPr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.%9"/>
      <w:legacy w:legacy="1" w:legacySpace="144" w:legacyIndent="0"/>
      <w:lvlJc w:val="left"/>
    </w:lvl>
  </w:abstractNum>
  <w:abstractNum w:abstractNumId="6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7" w15:restartNumberingAfterBreak="0">
    <w:nsid w:val="07213476"/>
    <w:multiLevelType w:val="singleLevel"/>
    <w:tmpl w:val="F9C0CC72"/>
    <w:lvl w:ilvl="0">
      <w:start w:val="1"/>
      <w:numFmt w:val="bullet"/>
      <w:pStyle w:val="Spiegelstrich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2D05964"/>
    <w:multiLevelType w:val="singleLevel"/>
    <w:tmpl w:val="140EC0A2"/>
    <w:lvl w:ilvl="0">
      <w:start w:val="1"/>
      <w:numFmt w:val="upperLetter"/>
      <w:lvlText w:val="%1"/>
      <w:legacy w:legacy="1" w:legacySpace="0" w:legacyIndent="425"/>
      <w:lvlJc w:val="left"/>
      <w:pPr>
        <w:ind w:left="425" w:hanging="425"/>
      </w:pPr>
    </w:lvl>
  </w:abstractNum>
  <w:abstractNum w:abstractNumId="9" w15:restartNumberingAfterBreak="0">
    <w:nsid w:val="18023638"/>
    <w:multiLevelType w:val="hybridMultilevel"/>
    <w:tmpl w:val="7AEAC5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247B7"/>
    <w:multiLevelType w:val="singleLevel"/>
    <w:tmpl w:val="2514C08E"/>
    <w:lvl w:ilvl="0">
      <w:start w:val="1"/>
      <w:numFmt w:val="upperLetter"/>
      <w:lvlText w:val="%1."/>
      <w:legacy w:legacy="1" w:legacySpace="0" w:legacyIndent="425"/>
      <w:lvlJc w:val="left"/>
      <w:pPr>
        <w:ind w:left="425" w:hanging="425"/>
      </w:pPr>
    </w:lvl>
  </w:abstractNum>
  <w:abstractNum w:abstractNumId="11" w15:restartNumberingAfterBreak="0">
    <w:nsid w:val="3A2B44A3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2" w15:restartNumberingAfterBreak="0">
    <w:nsid w:val="3C176C46"/>
    <w:multiLevelType w:val="hybridMultilevel"/>
    <w:tmpl w:val="F7AABA40"/>
    <w:lvl w:ilvl="0" w:tplc="C1FEC4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43A7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463770A7"/>
    <w:multiLevelType w:val="singleLevel"/>
    <w:tmpl w:val="2514C08E"/>
    <w:lvl w:ilvl="0">
      <w:start w:val="1"/>
      <w:numFmt w:val="upperLetter"/>
      <w:lvlText w:val="%1."/>
      <w:legacy w:legacy="1" w:legacySpace="0" w:legacyIndent="425"/>
      <w:lvlJc w:val="left"/>
      <w:pPr>
        <w:ind w:left="425" w:hanging="425"/>
      </w:pPr>
    </w:lvl>
  </w:abstractNum>
  <w:abstractNum w:abstractNumId="15" w15:restartNumberingAfterBreak="0">
    <w:nsid w:val="49550006"/>
    <w:multiLevelType w:val="singleLevel"/>
    <w:tmpl w:val="2514C08E"/>
    <w:lvl w:ilvl="0">
      <w:start w:val="1"/>
      <w:numFmt w:val="upperLetter"/>
      <w:lvlText w:val="%1."/>
      <w:legacy w:legacy="1" w:legacySpace="0" w:legacyIndent="425"/>
      <w:lvlJc w:val="left"/>
      <w:pPr>
        <w:ind w:left="425" w:hanging="425"/>
      </w:pPr>
    </w:lvl>
  </w:abstractNum>
  <w:abstractNum w:abstractNumId="16" w15:restartNumberingAfterBreak="0">
    <w:nsid w:val="69327E74"/>
    <w:multiLevelType w:val="singleLevel"/>
    <w:tmpl w:val="2514C08E"/>
    <w:lvl w:ilvl="0">
      <w:start w:val="1"/>
      <w:numFmt w:val="upperLetter"/>
      <w:lvlText w:val="%1."/>
      <w:legacy w:legacy="1" w:legacySpace="0" w:legacyIndent="425"/>
      <w:lvlJc w:val="left"/>
      <w:pPr>
        <w:ind w:left="425" w:hanging="425"/>
      </w:pPr>
    </w:lvl>
  </w:abstractNum>
  <w:abstractNum w:abstractNumId="17" w15:restartNumberingAfterBreak="0">
    <w:nsid w:val="701A5ECC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8" w15:restartNumberingAfterBreak="0">
    <w:nsid w:val="7A613109"/>
    <w:multiLevelType w:val="singleLevel"/>
    <w:tmpl w:val="9D2E8000"/>
    <w:lvl w:ilvl="0">
      <w:start w:val="1"/>
      <w:numFmt w:val="decimal"/>
      <w:pStyle w:val="Nummerieru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E3206E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18"/>
  </w:num>
  <w:num w:numId="5">
    <w:abstractNumId w:val="19"/>
  </w:num>
  <w:num w:numId="6">
    <w:abstractNumId w:val="11"/>
  </w:num>
  <w:num w:numId="7">
    <w:abstractNumId w:val="17"/>
  </w:num>
  <w:num w:numId="8">
    <w:abstractNumId w:val="8"/>
  </w:num>
  <w:num w:numId="9">
    <w:abstractNumId w:val="6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992" w:hanging="283"/>
        </w:pPr>
        <w:rPr>
          <w:rFonts w:ascii="Arial" w:hAnsi="Arial" w:hint="default"/>
        </w:rPr>
      </w:lvl>
    </w:lvlOverride>
  </w:num>
  <w:num w:numId="10">
    <w:abstractNumId w:val="6"/>
    <w:lvlOverride w:ilvl="0">
      <w:lvl w:ilvl="0">
        <w:start w:val="1"/>
        <w:numFmt w:val="bullet"/>
        <w:lvlText w:val=""/>
        <w:legacy w:legacy="1" w:legacySpace="0" w:legacyIndent="425"/>
        <w:lvlJc w:val="left"/>
        <w:pPr>
          <w:ind w:left="425" w:hanging="425"/>
        </w:pPr>
        <w:rPr>
          <w:rFonts w:ascii="Arial" w:hAnsi="Arial" w:hint="default"/>
        </w:rPr>
      </w:lvl>
    </w:lvlOverride>
  </w:num>
  <w:num w:numId="11">
    <w:abstractNumId w:val="14"/>
  </w:num>
  <w:num w:numId="12">
    <w:abstractNumId w:val="15"/>
  </w:num>
  <w:num w:numId="13">
    <w:abstractNumId w:val="16"/>
  </w:num>
  <w:num w:numId="14">
    <w:abstractNumId w:val="10"/>
  </w:num>
  <w:num w:numId="15">
    <w:abstractNumId w:val="6"/>
    <w:lvlOverride w:ilvl="0">
      <w:lvl w:ilvl="0">
        <w:start w:val="1"/>
        <w:numFmt w:val="bullet"/>
        <w:lvlText w:val="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6">
    <w:abstractNumId w:val="6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992" w:hanging="283"/>
        </w:pPr>
        <w:rPr>
          <w:rFonts w:ascii="Arial" w:hAnsi="Arial" w:hint="default"/>
        </w:rPr>
      </w:lvl>
    </w:lvlOverride>
  </w:num>
  <w:num w:numId="17">
    <w:abstractNumId w:val="6"/>
    <w:lvlOverride w:ilvl="0">
      <w:lvl w:ilvl="0">
        <w:start w:val="1"/>
        <w:numFmt w:val="bullet"/>
        <w:lvlText w:val=""/>
        <w:legacy w:legacy="1" w:legacySpace="0" w:legacyIndent="425"/>
        <w:lvlJc w:val="left"/>
        <w:pPr>
          <w:ind w:left="425" w:hanging="425"/>
        </w:pPr>
        <w:rPr>
          <w:rFonts w:ascii="Arial" w:hAnsi="Arial" w:hint="default"/>
        </w:rPr>
      </w:lvl>
    </w:lvlOverride>
  </w:num>
  <w:num w:numId="18">
    <w:abstractNumId w:val="6"/>
    <w:lvlOverride w:ilvl="0">
      <w:lvl w:ilvl="0">
        <w:start w:val="1"/>
        <w:numFmt w:val="bullet"/>
        <w:lvlText w:val="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9">
    <w:abstractNumId w:val="12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f6,#ecf1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ABA"/>
    <w:rsid w:val="00013AD0"/>
    <w:rsid w:val="00016B0B"/>
    <w:rsid w:val="00044231"/>
    <w:rsid w:val="00044502"/>
    <w:rsid w:val="000563ED"/>
    <w:rsid w:val="00067AB9"/>
    <w:rsid w:val="000725D7"/>
    <w:rsid w:val="00082FF4"/>
    <w:rsid w:val="00085809"/>
    <w:rsid w:val="000B6A11"/>
    <w:rsid w:val="000C2E2A"/>
    <w:rsid w:val="000C49AD"/>
    <w:rsid w:val="000C6123"/>
    <w:rsid w:val="000D441F"/>
    <w:rsid w:val="000D6547"/>
    <w:rsid w:val="000E4913"/>
    <w:rsid w:val="000E5380"/>
    <w:rsid w:val="000F4656"/>
    <w:rsid w:val="000F7BC4"/>
    <w:rsid w:val="000F7C46"/>
    <w:rsid w:val="00102417"/>
    <w:rsid w:val="0011448F"/>
    <w:rsid w:val="0011714B"/>
    <w:rsid w:val="0012090E"/>
    <w:rsid w:val="00130EE7"/>
    <w:rsid w:val="0015276D"/>
    <w:rsid w:val="00157131"/>
    <w:rsid w:val="00172318"/>
    <w:rsid w:val="0018305F"/>
    <w:rsid w:val="00192DE5"/>
    <w:rsid w:val="001B1A31"/>
    <w:rsid w:val="001B308F"/>
    <w:rsid w:val="001C159B"/>
    <w:rsid w:val="001C36F8"/>
    <w:rsid w:val="001C5A34"/>
    <w:rsid w:val="001D44DD"/>
    <w:rsid w:val="001D475B"/>
    <w:rsid w:val="001E4048"/>
    <w:rsid w:val="001E5D8B"/>
    <w:rsid w:val="00204E29"/>
    <w:rsid w:val="002261CB"/>
    <w:rsid w:val="002454FB"/>
    <w:rsid w:val="00256DE6"/>
    <w:rsid w:val="00263CEB"/>
    <w:rsid w:val="002662B4"/>
    <w:rsid w:val="002947D9"/>
    <w:rsid w:val="002A3EC3"/>
    <w:rsid w:val="002A4D01"/>
    <w:rsid w:val="002E3E03"/>
    <w:rsid w:val="0031113C"/>
    <w:rsid w:val="00320C06"/>
    <w:rsid w:val="003413B5"/>
    <w:rsid w:val="003425B0"/>
    <w:rsid w:val="00342DAF"/>
    <w:rsid w:val="0035635A"/>
    <w:rsid w:val="00356F29"/>
    <w:rsid w:val="00361E35"/>
    <w:rsid w:val="00364858"/>
    <w:rsid w:val="00385C09"/>
    <w:rsid w:val="00387405"/>
    <w:rsid w:val="0039019A"/>
    <w:rsid w:val="00392B7B"/>
    <w:rsid w:val="003A1EFA"/>
    <w:rsid w:val="003B21D5"/>
    <w:rsid w:val="003C469B"/>
    <w:rsid w:val="003C499D"/>
    <w:rsid w:val="003F3D27"/>
    <w:rsid w:val="0040564E"/>
    <w:rsid w:val="004415B6"/>
    <w:rsid w:val="00451A2E"/>
    <w:rsid w:val="00453FBE"/>
    <w:rsid w:val="004543AE"/>
    <w:rsid w:val="004562CA"/>
    <w:rsid w:val="00457E31"/>
    <w:rsid w:val="00463864"/>
    <w:rsid w:val="004715B1"/>
    <w:rsid w:val="004720BD"/>
    <w:rsid w:val="00483ABA"/>
    <w:rsid w:val="00484D83"/>
    <w:rsid w:val="004D19C2"/>
    <w:rsid w:val="004D55A4"/>
    <w:rsid w:val="004D5C9D"/>
    <w:rsid w:val="005068C7"/>
    <w:rsid w:val="00511690"/>
    <w:rsid w:val="00522B97"/>
    <w:rsid w:val="00551D59"/>
    <w:rsid w:val="005616AE"/>
    <w:rsid w:val="00565D5A"/>
    <w:rsid w:val="00572025"/>
    <w:rsid w:val="00581600"/>
    <w:rsid w:val="005B5631"/>
    <w:rsid w:val="005E1E88"/>
    <w:rsid w:val="0060241F"/>
    <w:rsid w:val="00607D76"/>
    <w:rsid w:val="00615EB8"/>
    <w:rsid w:val="00636F11"/>
    <w:rsid w:val="00660301"/>
    <w:rsid w:val="00671721"/>
    <w:rsid w:val="00671C55"/>
    <w:rsid w:val="00676BAF"/>
    <w:rsid w:val="0067709E"/>
    <w:rsid w:val="00687130"/>
    <w:rsid w:val="006937BD"/>
    <w:rsid w:val="00697EA3"/>
    <w:rsid w:val="006B3627"/>
    <w:rsid w:val="006B6A3E"/>
    <w:rsid w:val="006C3FED"/>
    <w:rsid w:val="006F26CA"/>
    <w:rsid w:val="006F33C3"/>
    <w:rsid w:val="00700188"/>
    <w:rsid w:val="00716C7F"/>
    <w:rsid w:val="00724F85"/>
    <w:rsid w:val="00726B10"/>
    <w:rsid w:val="00727B71"/>
    <w:rsid w:val="00737304"/>
    <w:rsid w:val="00747D41"/>
    <w:rsid w:val="00776915"/>
    <w:rsid w:val="007825CF"/>
    <w:rsid w:val="007A51ED"/>
    <w:rsid w:val="007C43CF"/>
    <w:rsid w:val="007E10A7"/>
    <w:rsid w:val="007E5DD0"/>
    <w:rsid w:val="007E77CC"/>
    <w:rsid w:val="007E7AB7"/>
    <w:rsid w:val="007F3583"/>
    <w:rsid w:val="00803639"/>
    <w:rsid w:val="00822B26"/>
    <w:rsid w:val="00842D74"/>
    <w:rsid w:val="008434A0"/>
    <w:rsid w:val="00852E24"/>
    <w:rsid w:val="00860E59"/>
    <w:rsid w:val="008703AB"/>
    <w:rsid w:val="008714B7"/>
    <w:rsid w:val="008719B6"/>
    <w:rsid w:val="00873D46"/>
    <w:rsid w:val="00877837"/>
    <w:rsid w:val="00884F5F"/>
    <w:rsid w:val="008A400C"/>
    <w:rsid w:val="008A74E3"/>
    <w:rsid w:val="008B22CE"/>
    <w:rsid w:val="008C4F50"/>
    <w:rsid w:val="008C5844"/>
    <w:rsid w:val="008D0CD2"/>
    <w:rsid w:val="008D359E"/>
    <w:rsid w:val="008D5C20"/>
    <w:rsid w:val="008D69FA"/>
    <w:rsid w:val="008E37F3"/>
    <w:rsid w:val="008E5837"/>
    <w:rsid w:val="00901E13"/>
    <w:rsid w:val="00903F41"/>
    <w:rsid w:val="00905193"/>
    <w:rsid w:val="0091488C"/>
    <w:rsid w:val="00927769"/>
    <w:rsid w:val="00967B00"/>
    <w:rsid w:val="00972473"/>
    <w:rsid w:val="009941A9"/>
    <w:rsid w:val="009A728A"/>
    <w:rsid w:val="009B63C2"/>
    <w:rsid w:val="009D4DEB"/>
    <w:rsid w:val="009E3DDD"/>
    <w:rsid w:val="00A15D72"/>
    <w:rsid w:val="00A16844"/>
    <w:rsid w:val="00A17B6D"/>
    <w:rsid w:val="00A2402F"/>
    <w:rsid w:val="00A327EA"/>
    <w:rsid w:val="00A3317B"/>
    <w:rsid w:val="00A421C5"/>
    <w:rsid w:val="00A433CC"/>
    <w:rsid w:val="00A46A62"/>
    <w:rsid w:val="00A616BF"/>
    <w:rsid w:val="00A617AF"/>
    <w:rsid w:val="00A620A7"/>
    <w:rsid w:val="00A6591C"/>
    <w:rsid w:val="00A66351"/>
    <w:rsid w:val="00A70BC8"/>
    <w:rsid w:val="00A831E4"/>
    <w:rsid w:val="00AA1DC4"/>
    <w:rsid w:val="00AA2D70"/>
    <w:rsid w:val="00AB5036"/>
    <w:rsid w:val="00AE76C8"/>
    <w:rsid w:val="00AF216A"/>
    <w:rsid w:val="00AF2C31"/>
    <w:rsid w:val="00B00E86"/>
    <w:rsid w:val="00B015AF"/>
    <w:rsid w:val="00B21797"/>
    <w:rsid w:val="00B27458"/>
    <w:rsid w:val="00B32932"/>
    <w:rsid w:val="00B66FB1"/>
    <w:rsid w:val="00B9009C"/>
    <w:rsid w:val="00B944CD"/>
    <w:rsid w:val="00B9470E"/>
    <w:rsid w:val="00BB7599"/>
    <w:rsid w:val="00BB7A8F"/>
    <w:rsid w:val="00BC0D04"/>
    <w:rsid w:val="00C07F32"/>
    <w:rsid w:val="00C152D0"/>
    <w:rsid w:val="00C2266E"/>
    <w:rsid w:val="00C3702F"/>
    <w:rsid w:val="00C5315F"/>
    <w:rsid w:val="00C565B4"/>
    <w:rsid w:val="00C659CD"/>
    <w:rsid w:val="00C771BF"/>
    <w:rsid w:val="00C814FE"/>
    <w:rsid w:val="00C841D1"/>
    <w:rsid w:val="00C924ED"/>
    <w:rsid w:val="00CA1C6D"/>
    <w:rsid w:val="00CA67C3"/>
    <w:rsid w:val="00CB6064"/>
    <w:rsid w:val="00CD0BE2"/>
    <w:rsid w:val="00CD3379"/>
    <w:rsid w:val="00D0676D"/>
    <w:rsid w:val="00D1693F"/>
    <w:rsid w:val="00D34B5E"/>
    <w:rsid w:val="00D35A81"/>
    <w:rsid w:val="00D3674B"/>
    <w:rsid w:val="00D43104"/>
    <w:rsid w:val="00D67A9E"/>
    <w:rsid w:val="00D74154"/>
    <w:rsid w:val="00D82C7A"/>
    <w:rsid w:val="00D93ED8"/>
    <w:rsid w:val="00D950C6"/>
    <w:rsid w:val="00DD671A"/>
    <w:rsid w:val="00DE11F2"/>
    <w:rsid w:val="00DE3805"/>
    <w:rsid w:val="00DE4E87"/>
    <w:rsid w:val="00DE7D2A"/>
    <w:rsid w:val="00DF60E3"/>
    <w:rsid w:val="00E001D3"/>
    <w:rsid w:val="00E203D9"/>
    <w:rsid w:val="00E2405B"/>
    <w:rsid w:val="00E2500F"/>
    <w:rsid w:val="00E27A5A"/>
    <w:rsid w:val="00E31A2E"/>
    <w:rsid w:val="00E355F4"/>
    <w:rsid w:val="00E44062"/>
    <w:rsid w:val="00E440DD"/>
    <w:rsid w:val="00E47931"/>
    <w:rsid w:val="00E854C3"/>
    <w:rsid w:val="00E9467F"/>
    <w:rsid w:val="00EA043D"/>
    <w:rsid w:val="00EA30BF"/>
    <w:rsid w:val="00EA4081"/>
    <w:rsid w:val="00EA62DD"/>
    <w:rsid w:val="00EC043F"/>
    <w:rsid w:val="00EC6FBC"/>
    <w:rsid w:val="00EF0879"/>
    <w:rsid w:val="00EF0BEF"/>
    <w:rsid w:val="00EF3130"/>
    <w:rsid w:val="00EF5D2F"/>
    <w:rsid w:val="00F00C35"/>
    <w:rsid w:val="00F01815"/>
    <w:rsid w:val="00F07A98"/>
    <w:rsid w:val="00F11BB6"/>
    <w:rsid w:val="00F12951"/>
    <w:rsid w:val="00F14C65"/>
    <w:rsid w:val="00F176BA"/>
    <w:rsid w:val="00F27075"/>
    <w:rsid w:val="00F627C5"/>
    <w:rsid w:val="00F70CF1"/>
    <w:rsid w:val="00F76408"/>
    <w:rsid w:val="00F85056"/>
    <w:rsid w:val="00F95E22"/>
    <w:rsid w:val="00F963F8"/>
    <w:rsid w:val="00FA397B"/>
    <w:rsid w:val="00FA5F50"/>
    <w:rsid w:val="00FB685C"/>
    <w:rsid w:val="00FC196A"/>
    <w:rsid w:val="00FC5052"/>
    <w:rsid w:val="00FC5DFD"/>
    <w:rsid w:val="00FE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6,#ecf1b5"/>
    </o:shapedefaults>
    <o:shapelayout v:ext="edit">
      <o:idmap v:ext="edit" data="2"/>
    </o:shapelayout>
  </w:shapeDefaults>
  <w:decimalSymbol w:val=","/>
  <w:listSeparator w:val=";"/>
  <w14:docId w14:val="300ADB38"/>
  <w15:chartTrackingRefBased/>
  <w15:docId w15:val="{DA89CE95-510F-43C2-AA75-E9B69AA3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454FB"/>
    <w:pPr>
      <w:spacing w:line="260" w:lineRule="exact"/>
    </w:pPr>
    <w:rPr>
      <w:rFonts w:ascii="Inter Light" w:hAnsi="Inter Light"/>
      <w:color w:val="000000"/>
    </w:rPr>
  </w:style>
  <w:style w:type="paragraph" w:styleId="berschrift1">
    <w:name w:val="heading 1"/>
    <w:aliases w:val="BP"/>
    <w:basedOn w:val="Standard"/>
    <w:next w:val="berschrift2"/>
    <w:qFormat/>
    <w:rsid w:val="002454FB"/>
    <w:pPr>
      <w:numPr>
        <w:numId w:val="1"/>
      </w:numPr>
      <w:spacing w:before="300" w:after="60"/>
      <w:ind w:hanging="709"/>
      <w:jc w:val="both"/>
      <w:outlineLvl w:val="0"/>
    </w:pPr>
    <w:rPr>
      <w:rFonts w:ascii="Inter" w:hAnsi="Inter"/>
    </w:rPr>
  </w:style>
  <w:style w:type="paragraph" w:styleId="berschrift2">
    <w:name w:val="heading 2"/>
    <w:aliases w:val=" BP"/>
    <w:basedOn w:val="Standard"/>
    <w:next w:val="berschrift3"/>
    <w:qFormat/>
    <w:rsid w:val="002454FB"/>
    <w:pPr>
      <w:numPr>
        <w:ilvl w:val="1"/>
        <w:numId w:val="1"/>
      </w:numPr>
      <w:spacing w:after="60"/>
      <w:ind w:left="709" w:hanging="709"/>
      <w:jc w:val="both"/>
      <w:outlineLvl w:val="1"/>
    </w:pPr>
  </w:style>
  <w:style w:type="paragraph" w:styleId="berschrift3">
    <w:name w:val="heading 3"/>
    <w:basedOn w:val="Standard"/>
    <w:next w:val="Standard"/>
    <w:qFormat/>
    <w:rsid w:val="002454FB"/>
    <w:pPr>
      <w:numPr>
        <w:ilvl w:val="2"/>
        <w:numId w:val="1"/>
      </w:numPr>
      <w:spacing w:after="60"/>
      <w:ind w:left="709" w:hanging="709"/>
      <w:jc w:val="both"/>
      <w:outlineLvl w:val="2"/>
    </w:pPr>
  </w:style>
  <w:style w:type="paragraph" w:styleId="berschrift4">
    <w:name w:val="heading 4"/>
    <w:aliases w:val="S Überschrift 4"/>
    <w:basedOn w:val="Standard"/>
    <w:qFormat/>
    <w:rsid w:val="002454FB"/>
    <w:pPr>
      <w:numPr>
        <w:ilvl w:val="3"/>
        <w:numId w:val="1"/>
      </w:numPr>
      <w:spacing w:after="60"/>
      <w:jc w:val="both"/>
      <w:outlineLvl w:val="3"/>
    </w:pPr>
    <w:rPr>
      <w:i/>
    </w:rPr>
  </w:style>
  <w:style w:type="paragraph" w:styleId="berschrift5">
    <w:name w:val="heading 5"/>
    <w:basedOn w:val="Standard"/>
    <w:next w:val="Standard"/>
    <w:qFormat/>
    <w:rsid w:val="002454FB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rsid w:val="002454FB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2454FB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rsid w:val="002454FB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rsid w:val="002454FB"/>
    <w:pPr>
      <w:numPr>
        <w:ilvl w:val="8"/>
        <w:numId w:val="1"/>
      </w:num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aliases w:val="bp"/>
    <w:basedOn w:val="Standard"/>
    <w:link w:val="FuzeileZchn"/>
    <w:rsid w:val="002454FB"/>
    <w:pPr>
      <w:tabs>
        <w:tab w:val="center" w:pos="4536"/>
        <w:tab w:val="right" w:pos="9072"/>
      </w:tabs>
      <w:spacing w:line="200" w:lineRule="exact"/>
    </w:pPr>
    <w:rPr>
      <w:sz w:val="16"/>
    </w:rPr>
  </w:style>
  <w:style w:type="paragraph" w:customStyle="1" w:styleId="Spiegelstrich1">
    <w:name w:val="Spiegelstrich 1"/>
    <w:basedOn w:val="Standard"/>
    <w:rsid w:val="002454FB"/>
    <w:pPr>
      <w:numPr>
        <w:numId w:val="3"/>
      </w:numPr>
      <w:spacing w:after="60"/>
      <w:ind w:left="357" w:hanging="357"/>
      <w:jc w:val="both"/>
    </w:pPr>
  </w:style>
  <w:style w:type="paragraph" w:customStyle="1" w:styleId="Text0ptnach">
    <w:name w:val="Text 0pt nach"/>
    <w:basedOn w:val="Standard"/>
    <w:link w:val="Text0ptnachChar"/>
    <w:rsid w:val="002454FB"/>
    <w:pPr>
      <w:jc w:val="both"/>
    </w:pPr>
  </w:style>
  <w:style w:type="paragraph" w:customStyle="1" w:styleId="Text3ptnach">
    <w:name w:val="Text 3pt nach"/>
    <w:basedOn w:val="Text0ptnach"/>
    <w:rsid w:val="002454FB"/>
    <w:pPr>
      <w:spacing w:after="60"/>
    </w:pPr>
  </w:style>
  <w:style w:type="paragraph" w:customStyle="1" w:styleId="Text6ptnach">
    <w:name w:val="Text 6pt nach"/>
    <w:basedOn w:val="Text0ptnach"/>
    <w:link w:val="Text6ptnachChar"/>
    <w:rsid w:val="002454FB"/>
    <w:pPr>
      <w:spacing w:after="120"/>
    </w:pPr>
  </w:style>
  <w:style w:type="paragraph" w:customStyle="1" w:styleId="BetreffKurzmittlgFax98">
    <w:name w:val="Betreff Kurzmittlg/Fax98"/>
    <w:basedOn w:val="Standard"/>
    <w:rsid w:val="002454FB"/>
    <w:pPr>
      <w:tabs>
        <w:tab w:val="right" w:pos="6379"/>
      </w:tabs>
      <w:ind w:right="425"/>
    </w:pPr>
    <w:rPr>
      <w:rFonts w:ascii="Inter" w:hAnsi="Inter"/>
    </w:rPr>
  </w:style>
  <w:style w:type="paragraph" w:customStyle="1" w:styleId="Adressfenster">
    <w:name w:val="Adressfenster"/>
    <w:basedOn w:val="Standard"/>
    <w:rsid w:val="002454FB"/>
  </w:style>
  <w:style w:type="paragraph" w:customStyle="1" w:styleId="Anlage">
    <w:name w:val="Anlage"/>
    <w:basedOn w:val="Standard"/>
    <w:rsid w:val="002454FB"/>
    <w:pPr>
      <w:tabs>
        <w:tab w:val="left" w:pos="851"/>
        <w:tab w:val="left" w:pos="993"/>
      </w:tabs>
      <w:jc w:val="both"/>
    </w:pPr>
    <w:rPr>
      <w:color w:val="auto"/>
    </w:rPr>
  </w:style>
  <w:style w:type="paragraph" w:customStyle="1" w:styleId="BetreffBrief98">
    <w:name w:val="BetreffBrief98"/>
    <w:basedOn w:val="Standard"/>
    <w:rsid w:val="002454FB"/>
    <w:pPr>
      <w:jc w:val="both"/>
    </w:pPr>
    <w:rPr>
      <w:rFonts w:ascii="Inter" w:hAnsi="Inter"/>
    </w:rPr>
  </w:style>
  <w:style w:type="character" w:styleId="Seitenzahl">
    <w:name w:val="page number"/>
    <w:basedOn w:val="Absatz-Standardschriftart"/>
    <w:rsid w:val="002454FB"/>
  </w:style>
  <w:style w:type="paragraph" w:customStyle="1" w:styleId="BetreffBriefkopf98">
    <w:name w:val="BetreffBriefkopf98"/>
    <w:basedOn w:val="Standard"/>
    <w:pPr>
      <w:jc w:val="both"/>
    </w:pPr>
    <w:rPr>
      <w:rFonts w:ascii="Futura MdCn BT" w:hAnsi="Futura MdCn BT"/>
      <w:b/>
    </w:rPr>
  </w:style>
  <w:style w:type="paragraph" w:styleId="Kopfzeile">
    <w:name w:val="header"/>
    <w:basedOn w:val="Standard"/>
    <w:link w:val="KopfzeileZchn"/>
    <w:uiPriority w:val="99"/>
    <w:rsid w:val="00EA043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Nummerierung">
    <w:name w:val="Nummerierung"/>
    <w:basedOn w:val="Text0ptnach"/>
    <w:qFormat/>
    <w:rsid w:val="002454FB"/>
    <w:pPr>
      <w:numPr>
        <w:numId w:val="4"/>
      </w:numPr>
      <w:ind w:left="357" w:hanging="357"/>
    </w:pPr>
  </w:style>
  <w:style w:type="paragraph" w:customStyle="1" w:styleId="B2-Titel">
    <w:name w:val="ÜB2-Titel"/>
    <w:basedOn w:val="Text0ptnach"/>
    <w:next w:val="Text0ptnach"/>
    <w:rsid w:val="00EA043D"/>
    <w:pPr>
      <w:spacing w:after="120"/>
      <w:jc w:val="left"/>
    </w:pPr>
    <w:rPr>
      <w:rFonts w:ascii="Futura MdCn BT" w:hAnsi="Futura MdCn BT"/>
      <w:b/>
    </w:rPr>
  </w:style>
  <w:style w:type="paragraph" w:customStyle="1" w:styleId="B1-Titel">
    <w:name w:val="ÜB1-Titel"/>
    <w:basedOn w:val="Text0ptnach"/>
    <w:next w:val="Text0ptnach"/>
    <w:rsid w:val="00EA043D"/>
    <w:rPr>
      <w:rFonts w:ascii="Futura MdCn BT" w:hAnsi="Futura MdCn BT"/>
      <w:b/>
      <w:sz w:val="32"/>
    </w:rPr>
  </w:style>
  <w:style w:type="paragraph" w:customStyle="1" w:styleId="Spiegelstrich2">
    <w:name w:val="Spiegelstrich 2"/>
    <w:basedOn w:val="Text0ptnach"/>
    <w:rsid w:val="00EA043D"/>
    <w:pPr>
      <w:tabs>
        <w:tab w:val="num" w:pos="360"/>
      </w:tabs>
      <w:spacing w:after="60"/>
      <w:ind w:left="568" w:hanging="360"/>
    </w:pPr>
  </w:style>
  <w:style w:type="paragraph" w:customStyle="1" w:styleId="Leer6pthoch">
    <w:name w:val="Leer 6pt hoch"/>
    <w:basedOn w:val="Text0ptnach"/>
    <w:next w:val="Text0ptnach"/>
    <w:rsid w:val="00EA043D"/>
    <w:pPr>
      <w:spacing w:after="100"/>
    </w:pPr>
    <w:rPr>
      <w:sz w:val="2"/>
    </w:rPr>
  </w:style>
  <w:style w:type="paragraph" w:customStyle="1" w:styleId="Tabelle-klein-B">
    <w:name w:val="Tabelle-klein-ÜB"/>
    <w:basedOn w:val="Text0ptnach"/>
    <w:next w:val="Tabelle-klein"/>
    <w:rsid w:val="00EA043D"/>
    <w:pPr>
      <w:spacing w:after="60"/>
    </w:pPr>
    <w:rPr>
      <w:rFonts w:ascii="Futura MdCn BT" w:hAnsi="Futura MdCn BT"/>
      <w:b/>
      <w:sz w:val="21"/>
    </w:rPr>
  </w:style>
  <w:style w:type="paragraph" w:customStyle="1" w:styleId="Tabelle-klein">
    <w:name w:val="Tabelle-klein"/>
    <w:basedOn w:val="Text0ptnach"/>
    <w:rsid w:val="00EA043D"/>
    <w:rPr>
      <w:sz w:val="21"/>
    </w:rPr>
  </w:style>
  <w:style w:type="paragraph" w:customStyle="1" w:styleId="Leer3pthoch">
    <w:name w:val="Leer 3pt hoch"/>
    <w:basedOn w:val="Text0ptnach"/>
    <w:next w:val="Text0ptnach"/>
    <w:rsid w:val="00EA043D"/>
    <w:pPr>
      <w:spacing w:after="40"/>
    </w:pPr>
    <w:rPr>
      <w:sz w:val="2"/>
    </w:rPr>
  </w:style>
  <w:style w:type="paragraph" w:customStyle="1" w:styleId="berschrift3SV">
    <w:name w:val="Überschrift 3 SV"/>
    <w:basedOn w:val="berschrift3"/>
    <w:rsid w:val="00EA043D"/>
    <w:pPr>
      <w:numPr>
        <w:ilvl w:val="0"/>
        <w:numId w:val="0"/>
      </w:numPr>
    </w:pPr>
  </w:style>
  <w:style w:type="paragraph" w:customStyle="1" w:styleId="BriefBetreff2008">
    <w:name w:val="BriefBetreff2008"/>
    <w:basedOn w:val="BetreffBrief98"/>
    <w:rsid w:val="002454FB"/>
    <w:rPr>
      <w:rFonts w:ascii="Inter Light" w:hAnsi="Inter Light"/>
      <w:b/>
    </w:rPr>
  </w:style>
  <w:style w:type="paragraph" w:customStyle="1" w:styleId="Text6ptnachArial">
    <w:name w:val="Text 6pt nach Arial"/>
    <w:basedOn w:val="Text6ptnach"/>
    <w:link w:val="Text6ptnachArialChar"/>
    <w:autoRedefine/>
    <w:rsid w:val="002454FB"/>
    <w:rPr>
      <w:rFonts w:ascii="Arial" w:hAnsi="Arial"/>
      <w:sz w:val="23"/>
    </w:rPr>
  </w:style>
  <w:style w:type="paragraph" w:customStyle="1" w:styleId="SpiegelstrichArial">
    <w:name w:val="Spiegelstrich Arial"/>
    <w:basedOn w:val="Spiegelstrich1"/>
    <w:autoRedefine/>
    <w:rsid w:val="002454FB"/>
    <w:rPr>
      <w:rFonts w:ascii="Arial" w:hAnsi="Arial"/>
      <w:sz w:val="23"/>
      <w:szCs w:val="23"/>
    </w:rPr>
  </w:style>
  <w:style w:type="paragraph" w:customStyle="1" w:styleId="Text6ptnachArialKursiv">
    <w:name w:val="Text 6pt nach Arial Kursiv"/>
    <w:basedOn w:val="Text6ptnachArial"/>
    <w:autoRedefine/>
    <w:rsid w:val="002454FB"/>
    <w:rPr>
      <w:i/>
      <w:szCs w:val="23"/>
    </w:rPr>
  </w:style>
  <w:style w:type="paragraph" w:customStyle="1" w:styleId="Text10ptvor6ptnachArial">
    <w:name w:val="Text 10pt vor 6pt nach Arial"/>
    <w:basedOn w:val="Text6ptnachArial"/>
    <w:autoRedefine/>
    <w:rsid w:val="002454FB"/>
    <w:pPr>
      <w:spacing w:before="200"/>
    </w:pPr>
  </w:style>
  <w:style w:type="character" w:customStyle="1" w:styleId="Text0ptnachChar">
    <w:name w:val="Text 0pt nach Char"/>
    <w:link w:val="Text0ptnach"/>
    <w:rsid w:val="00D74154"/>
    <w:rPr>
      <w:rFonts w:ascii="Inter Light" w:hAnsi="Inter Light"/>
      <w:color w:val="000000"/>
    </w:rPr>
  </w:style>
  <w:style w:type="character" w:customStyle="1" w:styleId="Text6ptnachChar">
    <w:name w:val="Text 6pt nach Char"/>
    <w:basedOn w:val="Text0ptnachChar"/>
    <w:link w:val="Text6ptnach"/>
    <w:rsid w:val="00D74154"/>
    <w:rPr>
      <w:rFonts w:ascii="Inter Light" w:hAnsi="Inter Light"/>
      <w:color w:val="000000"/>
    </w:rPr>
  </w:style>
  <w:style w:type="character" w:customStyle="1" w:styleId="Text6ptnachArialChar">
    <w:name w:val="Text 6pt nach Arial Char"/>
    <w:link w:val="Text6ptnachArial"/>
    <w:rsid w:val="00D74154"/>
    <w:rPr>
      <w:rFonts w:ascii="Arial" w:hAnsi="Arial"/>
      <w:color w:val="000000"/>
      <w:sz w:val="23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85056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15B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15B1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15B1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link w:val="Kopfzeile"/>
    <w:uiPriority w:val="99"/>
    <w:rsid w:val="00DD671A"/>
    <w:rPr>
      <w:rFonts w:ascii="Futura LtCn BT" w:hAnsi="Futura LtCn BT"/>
      <w:color w:val="000000"/>
      <w:sz w:val="27"/>
    </w:rPr>
  </w:style>
  <w:style w:type="paragraph" w:customStyle="1" w:styleId="Text6ptvor0ptnach">
    <w:name w:val="Text 6 pt vor 0 pt nach"/>
    <w:basedOn w:val="Text0ptnach"/>
    <w:rsid w:val="002454FB"/>
    <w:pPr>
      <w:spacing w:before="120"/>
      <w:outlineLvl w:val="0"/>
    </w:pPr>
    <w:rPr>
      <w:color w:val="auto"/>
    </w:rPr>
  </w:style>
  <w:style w:type="paragraph" w:customStyle="1" w:styleId="Text6ptnachfett">
    <w:name w:val="Text 6pt nach fett"/>
    <w:basedOn w:val="Text6ptnach"/>
    <w:rsid w:val="002454FB"/>
    <w:rPr>
      <w:rFonts w:ascii="Inter" w:hAnsi="Inter"/>
    </w:rPr>
  </w:style>
  <w:style w:type="character" w:customStyle="1" w:styleId="FuzeileZchn">
    <w:name w:val="Fußzeile Zchn"/>
    <w:aliases w:val="bp Zchn"/>
    <w:basedOn w:val="Absatz-Standardschriftart"/>
    <w:link w:val="Fuzeile"/>
    <w:rsid w:val="00F627C5"/>
    <w:rPr>
      <w:rFonts w:ascii="Inter Light" w:hAnsi="Inter Light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A%20Vorlagen\VORLAGEN\Verfahrenstexte%202021-11-22_SC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Verfahrenstexte 2021-11-22_SC</Template>
  <TotalTime>0</TotalTime>
  <Pages>3</Pages>
  <Words>563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 für Stadtplanung H</vt:lpstr>
    </vt:vector>
  </TitlesOfParts>
  <Company>Büro für Städtebau + Ortsplanung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 für Stadtplanung H</dc:title>
  <dc:subject/>
  <dc:creator>Fa. Sieber</dc:creator>
  <cp:keywords/>
  <dc:description/>
  <cp:lastModifiedBy>Ulrike Dintzer</cp:lastModifiedBy>
  <cp:revision>15</cp:revision>
  <cp:lastPrinted>2012-05-03T12:06:00Z</cp:lastPrinted>
  <dcterms:created xsi:type="dcterms:W3CDTF">2022-01-11T07:59:00Z</dcterms:created>
  <dcterms:modified xsi:type="dcterms:W3CDTF">2023-03-28T10:32:00Z</dcterms:modified>
  <cp:contentStatus/>
</cp:coreProperties>
</file>